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4030" w:rsidRDefault="005F2168" w:rsidP="00794030">
      <w:pPr>
        <w:pStyle w:val="1"/>
      </w:pPr>
      <w:r>
        <w:rPr>
          <w:noProof/>
        </w:rPr>
        <w:drawing>
          <wp:inline distT="0" distB="0" distL="0" distR="0">
            <wp:extent cx="590550" cy="7905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"/>
                    <a:srcRect l="20187" t="10870" r="16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030" w:rsidRPr="00530B3F" w:rsidRDefault="00794030" w:rsidP="00794030">
      <w:pPr>
        <w:jc w:val="center"/>
        <w:rPr>
          <w:b/>
        </w:rPr>
      </w:pPr>
      <w:r w:rsidRPr="00530B3F">
        <w:rPr>
          <w:b/>
        </w:rPr>
        <w:t xml:space="preserve">Российская Федерация </w:t>
      </w:r>
    </w:p>
    <w:p w:rsidR="00794030" w:rsidRDefault="00794030" w:rsidP="00794030">
      <w:pPr>
        <w:jc w:val="center"/>
        <w:rPr>
          <w:b/>
        </w:rPr>
      </w:pPr>
      <w:r>
        <w:rPr>
          <w:b/>
        </w:rPr>
        <w:t>Новгородская область</w:t>
      </w:r>
    </w:p>
    <w:p w:rsidR="00794030" w:rsidRPr="00530B3F" w:rsidRDefault="00794030" w:rsidP="00794030">
      <w:pPr>
        <w:pStyle w:val="1"/>
        <w:rPr>
          <w:sz w:val="18"/>
          <w:szCs w:val="18"/>
        </w:rPr>
      </w:pPr>
    </w:p>
    <w:p w:rsidR="00794030" w:rsidRPr="00530B3F" w:rsidRDefault="00794030" w:rsidP="00794030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АДМИНИСТРАЦИЯ МАЛОВИШЕРСКОГО </w:t>
      </w:r>
      <w:r w:rsidRPr="00530B3F">
        <w:rPr>
          <w:b/>
          <w:sz w:val="26"/>
          <w:szCs w:val="26"/>
        </w:rPr>
        <w:t>МУНИЦИПАЛЬНОГО РАЙОНА</w:t>
      </w:r>
    </w:p>
    <w:p w:rsidR="00794030" w:rsidRPr="00613FE7" w:rsidRDefault="00794030" w:rsidP="00794030">
      <w:pPr>
        <w:jc w:val="center"/>
        <w:rPr>
          <w:sz w:val="22"/>
          <w:szCs w:val="22"/>
        </w:rPr>
      </w:pPr>
    </w:p>
    <w:p w:rsidR="00794030" w:rsidRPr="00530B3F" w:rsidRDefault="00794030" w:rsidP="00794030">
      <w:pPr>
        <w:pStyle w:val="3"/>
        <w:rPr>
          <w:b w:val="0"/>
          <w:sz w:val="32"/>
          <w:szCs w:val="32"/>
        </w:rPr>
      </w:pPr>
      <w:r w:rsidRPr="00530B3F">
        <w:rPr>
          <w:b w:val="0"/>
          <w:sz w:val="32"/>
          <w:szCs w:val="32"/>
        </w:rPr>
        <w:t>П О С Т А Н О В Л Е Н И Е</w:t>
      </w:r>
    </w:p>
    <w:p w:rsidR="00794030" w:rsidRDefault="00794030" w:rsidP="00794030"/>
    <w:p w:rsidR="00794030" w:rsidRDefault="00794030" w:rsidP="00794030">
      <w:pPr>
        <w:jc w:val="both"/>
        <w:rPr>
          <w:b/>
          <w:sz w:val="20"/>
        </w:rPr>
      </w:pPr>
    </w:p>
    <w:tbl>
      <w:tblPr>
        <w:tblW w:w="0" w:type="auto"/>
        <w:tblBorders>
          <w:bottom w:val="single" w:sz="4" w:space="0" w:color="auto"/>
        </w:tblBorders>
        <w:tblLook w:val="0000"/>
      </w:tblPr>
      <w:tblGrid>
        <w:gridCol w:w="441"/>
        <w:gridCol w:w="1935"/>
        <w:gridCol w:w="445"/>
        <w:gridCol w:w="927"/>
      </w:tblGrid>
      <w:tr w:rsidR="00794030" w:rsidTr="00794030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41" w:type="dxa"/>
            <w:tcBorders>
              <w:bottom w:val="nil"/>
            </w:tcBorders>
          </w:tcPr>
          <w:p w:rsidR="00794030" w:rsidRDefault="00794030" w:rsidP="00794030">
            <w:pPr>
              <w:rPr>
                <w:sz w:val="24"/>
              </w:rPr>
            </w:pPr>
            <w:r>
              <w:rPr>
                <w:sz w:val="24"/>
              </w:rPr>
              <w:t xml:space="preserve">от </w:t>
            </w:r>
          </w:p>
        </w:tc>
        <w:tc>
          <w:tcPr>
            <w:tcW w:w="1935" w:type="dxa"/>
          </w:tcPr>
          <w:p w:rsidR="00794030" w:rsidRDefault="00794030" w:rsidP="00794030"/>
        </w:tc>
        <w:tc>
          <w:tcPr>
            <w:tcW w:w="445" w:type="dxa"/>
            <w:tcBorders>
              <w:bottom w:val="nil"/>
            </w:tcBorders>
          </w:tcPr>
          <w:p w:rsidR="00794030" w:rsidRDefault="00794030" w:rsidP="00794030">
            <w:pPr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927" w:type="dxa"/>
          </w:tcPr>
          <w:p w:rsidR="00794030" w:rsidRDefault="00794030" w:rsidP="00794030"/>
        </w:tc>
      </w:tr>
    </w:tbl>
    <w:p w:rsidR="00794030" w:rsidRDefault="00794030" w:rsidP="00794030">
      <w:pPr>
        <w:rPr>
          <w:bCs/>
          <w:sz w:val="20"/>
        </w:rPr>
      </w:pPr>
      <w:r>
        <w:rPr>
          <w:bCs/>
          <w:sz w:val="20"/>
        </w:rPr>
        <w:t>г. Малая Вишера</w:t>
      </w:r>
    </w:p>
    <w:p w:rsidR="00794030" w:rsidRDefault="00794030" w:rsidP="00794030">
      <w:pPr>
        <w:rPr>
          <w:b/>
          <w:sz w:val="16"/>
        </w:rPr>
      </w:pPr>
    </w:p>
    <w:p w:rsidR="00794030" w:rsidRDefault="00794030" w:rsidP="00794030">
      <w:pPr>
        <w:rPr>
          <w:b/>
          <w:sz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708"/>
      </w:tblGrid>
      <w:tr w:rsidR="00794030" w:rsidRPr="003D1A6B" w:rsidTr="00794030">
        <w:tblPrEx>
          <w:tblCellMar>
            <w:top w:w="0" w:type="dxa"/>
            <w:bottom w:w="0" w:type="dxa"/>
          </w:tblCellMar>
        </w:tblPrEx>
        <w:tc>
          <w:tcPr>
            <w:tcW w:w="3708" w:type="dxa"/>
            <w:tcBorders>
              <w:top w:val="nil"/>
              <w:left w:val="nil"/>
              <w:bottom w:val="nil"/>
              <w:right w:val="nil"/>
            </w:tcBorders>
          </w:tcPr>
          <w:p w:rsidR="00794030" w:rsidRPr="00BD2825" w:rsidRDefault="00794030" w:rsidP="00794030">
            <w:pPr>
              <w:pStyle w:val="Style5"/>
              <w:widowControl/>
              <w:spacing w:line="240" w:lineRule="exact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Об утверждении Перечня территорий, прилегающих к местам массового скоп</w:t>
            </w:r>
            <w:r>
              <w:rPr>
                <w:b/>
                <w:sz w:val="28"/>
                <w:szCs w:val="28"/>
              </w:rPr>
              <w:softHyphen/>
              <w:t>ления граждан, и местам нахождения источников повышенной опасности, на которых не допускается розничная продажа алкогольной продукции</w:t>
            </w:r>
            <w:r w:rsidR="00944737">
              <w:rPr>
                <w:b/>
                <w:sz w:val="28"/>
                <w:szCs w:val="28"/>
              </w:rPr>
              <w:t xml:space="preserve"> и Схемы территорий, прилегающих к местам массового скопления граждан, и местам нахождения источников повышенной опасности, на которых не допускается розничная продажа алкогольной продукции</w:t>
            </w:r>
          </w:p>
        </w:tc>
      </w:tr>
    </w:tbl>
    <w:p w:rsidR="00794030" w:rsidRDefault="00794030" w:rsidP="00794030">
      <w:pPr>
        <w:pStyle w:val="Style7"/>
        <w:widowControl/>
        <w:rPr>
          <w:sz w:val="28"/>
          <w:szCs w:val="28"/>
        </w:rPr>
      </w:pPr>
    </w:p>
    <w:p w:rsidR="00794030" w:rsidRDefault="00794030" w:rsidP="00794030">
      <w:pPr>
        <w:pStyle w:val="Style7"/>
        <w:widowControl/>
        <w:rPr>
          <w:sz w:val="28"/>
          <w:szCs w:val="28"/>
        </w:rPr>
      </w:pPr>
    </w:p>
    <w:p w:rsidR="00794030" w:rsidRPr="00F92981" w:rsidRDefault="00794030" w:rsidP="00794030">
      <w:pPr>
        <w:pStyle w:val="ab"/>
        <w:spacing w:after="0"/>
        <w:ind w:left="0" w:firstLine="720"/>
        <w:jc w:val="both"/>
        <w:rPr>
          <w:szCs w:val="28"/>
        </w:rPr>
      </w:pPr>
      <w:r>
        <w:rPr>
          <w:szCs w:val="28"/>
        </w:rPr>
        <w:tab/>
      </w:r>
      <w:r w:rsidRPr="00F92981">
        <w:rPr>
          <w:szCs w:val="28"/>
        </w:rPr>
        <w:t>В    соответствии   с    Федеральным законом  от  22  ноября   1995   года № 171-ФЗ «О государственном регулировании производства  и оборота этилового спирта, алкогольной  и спиртосодержащей продукции и об ограничении потребления (распития) алкогольной продукции»</w:t>
      </w:r>
      <w:r w:rsidR="00285D94">
        <w:rPr>
          <w:szCs w:val="28"/>
        </w:rPr>
        <w:t>.</w:t>
      </w:r>
    </w:p>
    <w:p w:rsidR="00794030" w:rsidRDefault="00794030" w:rsidP="00794030">
      <w:pPr>
        <w:pStyle w:val="Style7"/>
        <w:jc w:val="both"/>
        <w:rPr>
          <w:b/>
          <w:color w:val="000000"/>
          <w:sz w:val="28"/>
          <w:szCs w:val="28"/>
        </w:rPr>
      </w:pPr>
      <w:r w:rsidRPr="00786206">
        <w:rPr>
          <w:b/>
          <w:color w:val="000000"/>
          <w:sz w:val="28"/>
          <w:szCs w:val="28"/>
        </w:rPr>
        <w:t>ПОСТАНОВЛЯЮ:</w:t>
      </w:r>
    </w:p>
    <w:p w:rsidR="00794030" w:rsidRDefault="00794030" w:rsidP="00794030">
      <w:pPr>
        <w:pStyle w:val="ab"/>
        <w:spacing w:before="120" w:after="0"/>
        <w:ind w:left="0" w:firstLine="720"/>
        <w:jc w:val="both"/>
        <w:rPr>
          <w:szCs w:val="28"/>
        </w:rPr>
      </w:pPr>
      <w:r>
        <w:rPr>
          <w:szCs w:val="28"/>
        </w:rPr>
        <w:t>1.Утвердить прилагаемые:</w:t>
      </w:r>
    </w:p>
    <w:p w:rsidR="00794030" w:rsidRDefault="00794030" w:rsidP="00794030">
      <w:pPr>
        <w:pStyle w:val="ab"/>
        <w:spacing w:after="0"/>
        <w:ind w:left="0" w:firstLine="720"/>
        <w:jc w:val="both"/>
        <w:rPr>
          <w:szCs w:val="28"/>
        </w:rPr>
      </w:pPr>
      <w:r>
        <w:rPr>
          <w:szCs w:val="28"/>
        </w:rPr>
        <w:t>1.1.  П</w:t>
      </w:r>
      <w:r w:rsidRPr="00F92981">
        <w:rPr>
          <w:szCs w:val="28"/>
        </w:rPr>
        <w:t>ереч</w:t>
      </w:r>
      <w:r>
        <w:rPr>
          <w:szCs w:val="28"/>
        </w:rPr>
        <w:t xml:space="preserve">ень территорий, прилегающих к </w:t>
      </w:r>
      <w:r w:rsidRPr="00133141">
        <w:rPr>
          <w:szCs w:val="28"/>
        </w:rPr>
        <w:t>мест</w:t>
      </w:r>
      <w:r>
        <w:rPr>
          <w:szCs w:val="28"/>
        </w:rPr>
        <w:t>ам</w:t>
      </w:r>
      <w:r w:rsidRPr="00133141">
        <w:rPr>
          <w:szCs w:val="28"/>
        </w:rPr>
        <w:t xml:space="preserve"> массового скопления граждан, и мест</w:t>
      </w:r>
      <w:r>
        <w:rPr>
          <w:szCs w:val="28"/>
        </w:rPr>
        <w:t>ам</w:t>
      </w:r>
      <w:r w:rsidRPr="00133141">
        <w:rPr>
          <w:szCs w:val="28"/>
        </w:rPr>
        <w:t xml:space="preserve"> нахождения ис</w:t>
      </w:r>
      <w:r w:rsidRPr="00133141">
        <w:rPr>
          <w:szCs w:val="28"/>
        </w:rPr>
        <w:softHyphen/>
        <w:t>точников повышенной опасно</w:t>
      </w:r>
      <w:r w:rsidRPr="00133141">
        <w:rPr>
          <w:szCs w:val="28"/>
        </w:rPr>
        <w:softHyphen/>
        <w:t>сти</w:t>
      </w:r>
      <w:r w:rsidR="00F90A4B">
        <w:rPr>
          <w:szCs w:val="28"/>
        </w:rPr>
        <w:t xml:space="preserve">, на     которых </w:t>
      </w:r>
      <w:r w:rsidRPr="00133141">
        <w:rPr>
          <w:szCs w:val="28"/>
        </w:rPr>
        <w:t>не  допускается розничная продажа алко</w:t>
      </w:r>
      <w:r w:rsidRPr="00133141">
        <w:rPr>
          <w:szCs w:val="28"/>
        </w:rPr>
        <w:softHyphen/>
        <w:t>голь</w:t>
      </w:r>
      <w:r w:rsidRPr="00133141">
        <w:rPr>
          <w:szCs w:val="28"/>
        </w:rPr>
        <w:softHyphen/>
        <w:t>ной продукции</w:t>
      </w:r>
      <w:r>
        <w:rPr>
          <w:szCs w:val="28"/>
        </w:rPr>
        <w:t>;</w:t>
      </w:r>
    </w:p>
    <w:p w:rsidR="00794030" w:rsidRPr="0024433B" w:rsidRDefault="00794030" w:rsidP="00794030">
      <w:pPr>
        <w:pStyle w:val="ab"/>
        <w:spacing w:after="0"/>
        <w:ind w:left="0" w:firstLine="720"/>
        <w:jc w:val="both"/>
        <w:rPr>
          <w:sz w:val="24"/>
        </w:rPr>
      </w:pPr>
      <w:r>
        <w:rPr>
          <w:szCs w:val="28"/>
        </w:rPr>
        <w:t xml:space="preserve">1.2. Схемы территорий, прилегающих  к </w:t>
      </w:r>
      <w:r w:rsidRPr="00133141">
        <w:rPr>
          <w:szCs w:val="28"/>
        </w:rPr>
        <w:t>мест</w:t>
      </w:r>
      <w:r>
        <w:rPr>
          <w:szCs w:val="28"/>
        </w:rPr>
        <w:t>ам</w:t>
      </w:r>
      <w:r w:rsidRPr="00133141">
        <w:rPr>
          <w:szCs w:val="28"/>
        </w:rPr>
        <w:t xml:space="preserve"> массового скопления граждан, и мест</w:t>
      </w:r>
      <w:r>
        <w:rPr>
          <w:szCs w:val="28"/>
        </w:rPr>
        <w:t>ам</w:t>
      </w:r>
      <w:r w:rsidRPr="00133141">
        <w:rPr>
          <w:szCs w:val="28"/>
        </w:rPr>
        <w:t xml:space="preserve"> нахождения ис</w:t>
      </w:r>
      <w:r w:rsidRPr="00133141">
        <w:rPr>
          <w:szCs w:val="28"/>
        </w:rPr>
        <w:softHyphen/>
        <w:t>точников повышенной опасно</w:t>
      </w:r>
      <w:r w:rsidRPr="00133141">
        <w:rPr>
          <w:szCs w:val="28"/>
        </w:rPr>
        <w:softHyphen/>
        <w:t>сти</w:t>
      </w:r>
      <w:r>
        <w:rPr>
          <w:szCs w:val="28"/>
        </w:rPr>
        <w:t xml:space="preserve">,  </w:t>
      </w:r>
      <w:r w:rsidRPr="00133141">
        <w:rPr>
          <w:szCs w:val="28"/>
        </w:rPr>
        <w:t>на     которых      не  допускается розничная продажа алко</w:t>
      </w:r>
      <w:r w:rsidRPr="00133141">
        <w:rPr>
          <w:szCs w:val="28"/>
        </w:rPr>
        <w:softHyphen/>
        <w:t>голь</w:t>
      </w:r>
      <w:r w:rsidRPr="00133141">
        <w:rPr>
          <w:szCs w:val="28"/>
        </w:rPr>
        <w:softHyphen/>
        <w:t>ной продукции</w:t>
      </w:r>
      <w:r>
        <w:rPr>
          <w:szCs w:val="28"/>
        </w:rPr>
        <w:t xml:space="preserve">.                                                     </w:t>
      </w:r>
    </w:p>
    <w:p w:rsidR="00794030" w:rsidRPr="00281A25" w:rsidRDefault="00794030" w:rsidP="00794030">
      <w:pPr>
        <w:pStyle w:val="ab"/>
        <w:spacing w:after="0"/>
        <w:ind w:left="0" w:firstLine="720"/>
        <w:jc w:val="both"/>
        <w:rPr>
          <w:color w:val="00B050"/>
          <w:szCs w:val="28"/>
        </w:rPr>
      </w:pPr>
      <w:r>
        <w:t>2</w:t>
      </w:r>
      <w:r w:rsidRPr="00F92981">
        <w:t>.</w:t>
      </w:r>
      <w:r>
        <w:t xml:space="preserve"> Признать</w:t>
      </w:r>
      <w:r w:rsidRPr="00F92981">
        <w:rPr>
          <w:szCs w:val="28"/>
        </w:rPr>
        <w:t xml:space="preserve"> утратившим</w:t>
      </w:r>
      <w:r>
        <w:rPr>
          <w:szCs w:val="28"/>
        </w:rPr>
        <w:t>и</w:t>
      </w:r>
      <w:r w:rsidRPr="00F92981">
        <w:rPr>
          <w:szCs w:val="28"/>
        </w:rPr>
        <w:t xml:space="preserve"> силу</w:t>
      </w:r>
      <w:r>
        <w:t xml:space="preserve"> </w:t>
      </w:r>
      <w:r w:rsidRPr="00A57FDA">
        <w:t>постановление</w:t>
      </w:r>
      <w:r w:rsidR="00281A25" w:rsidRPr="00A57FDA">
        <w:t xml:space="preserve"> Администрации </w:t>
      </w:r>
      <w:r w:rsidR="00F50102" w:rsidRPr="00A57FDA">
        <w:t xml:space="preserve"> </w:t>
      </w:r>
      <w:r w:rsidRPr="00A57FDA">
        <w:t xml:space="preserve">муниципального района от </w:t>
      </w:r>
      <w:r w:rsidR="00F50102" w:rsidRPr="00A57FDA">
        <w:t>08.05.2013</w:t>
      </w:r>
      <w:r w:rsidRPr="00A57FDA">
        <w:t xml:space="preserve"> № </w:t>
      </w:r>
      <w:r w:rsidR="00F50102" w:rsidRPr="00A57FDA">
        <w:t>256</w:t>
      </w:r>
      <w:r w:rsidRPr="00A57FDA">
        <w:t xml:space="preserve"> «Об     утверждении</w:t>
      </w:r>
      <w:r w:rsidR="00F50102" w:rsidRPr="00A57FDA">
        <w:t xml:space="preserve"> </w:t>
      </w:r>
      <w:r w:rsidRPr="00A57FDA">
        <w:t>Пе</w:t>
      </w:r>
      <w:r w:rsidRPr="00A57FDA">
        <w:softHyphen/>
        <w:t>реч</w:t>
      </w:r>
      <w:r w:rsidRPr="00A57FDA">
        <w:softHyphen/>
        <w:t>ня территорий, прилегающих к местам массового скоплен</w:t>
      </w:r>
      <w:r w:rsidR="00F50102" w:rsidRPr="00A57FDA">
        <w:t xml:space="preserve">ия граждан, и местам нахождения </w:t>
      </w:r>
      <w:r w:rsidRPr="00A57FDA">
        <w:t>ис</w:t>
      </w:r>
      <w:r w:rsidRPr="00A57FDA">
        <w:softHyphen/>
        <w:t>точников повышен</w:t>
      </w:r>
      <w:r w:rsidR="00F50102" w:rsidRPr="00A57FDA">
        <w:t>ной опасно</w:t>
      </w:r>
      <w:r w:rsidR="00F50102" w:rsidRPr="00A57FDA">
        <w:softHyphen/>
        <w:t xml:space="preserve">сти, на     которых </w:t>
      </w:r>
      <w:r w:rsidRPr="00A57FDA">
        <w:t>не  допускается розничная продажа алко</w:t>
      </w:r>
      <w:r w:rsidRPr="00A57FDA">
        <w:softHyphen/>
        <w:t>голь</w:t>
      </w:r>
      <w:r w:rsidRPr="00A57FDA">
        <w:softHyphen/>
        <w:t>ной продукции»</w:t>
      </w:r>
      <w:r w:rsidR="00F50102" w:rsidRPr="00A57FDA">
        <w:rPr>
          <w:szCs w:val="28"/>
        </w:rPr>
        <w:t xml:space="preserve">, </w:t>
      </w:r>
      <w:r w:rsidR="00061F71" w:rsidRPr="00A57FDA">
        <w:rPr>
          <w:szCs w:val="28"/>
        </w:rPr>
        <w:t xml:space="preserve">постановление Администрации </w:t>
      </w:r>
      <w:r w:rsidR="00061F71" w:rsidRPr="00A57FDA">
        <w:t>муниципального района от 05.08.2013 №526 «О внесении изменений в Пе</w:t>
      </w:r>
      <w:r w:rsidR="00061F71" w:rsidRPr="00A57FDA">
        <w:softHyphen/>
        <w:t>реч</w:t>
      </w:r>
      <w:r w:rsidR="00061F71" w:rsidRPr="00A57FDA">
        <w:softHyphen/>
        <w:t xml:space="preserve">ень территорий, прилегающих к местам массового скопления граждан, и </w:t>
      </w:r>
      <w:r w:rsidR="00061F71" w:rsidRPr="00A57FDA">
        <w:lastRenderedPageBreak/>
        <w:t>местам нахождения ис</w:t>
      </w:r>
      <w:r w:rsidR="00061F71" w:rsidRPr="00A57FDA">
        <w:softHyphen/>
        <w:t>точников повышенной опасно</w:t>
      </w:r>
      <w:r w:rsidR="00061F71" w:rsidRPr="00A57FDA">
        <w:softHyphen/>
        <w:t>сти, на которых не  допускается розничная продажа алко</w:t>
      </w:r>
      <w:r w:rsidR="00061F71" w:rsidRPr="00A57FDA">
        <w:softHyphen/>
        <w:t>голь</w:t>
      </w:r>
      <w:r w:rsidR="00061F71" w:rsidRPr="00A57FDA">
        <w:softHyphen/>
        <w:t>ной продукции» и в Схемы территорий, прилегающих к местам массового скопления граждан, и местам нахождения источников повышенной опасности, на которых не допускается рознична</w:t>
      </w:r>
      <w:r w:rsidR="00750EC9" w:rsidRPr="00A57FDA">
        <w:t xml:space="preserve">я продажа алкогольной продукции, постановление </w:t>
      </w:r>
      <w:r w:rsidR="00281A25" w:rsidRPr="00A57FDA">
        <w:t xml:space="preserve">Администрации </w:t>
      </w:r>
      <w:r w:rsidR="00750EC9" w:rsidRPr="00A57FDA">
        <w:t>муниципального района от 17.02.2014 №105 «О внесении изменений в Пе</w:t>
      </w:r>
      <w:r w:rsidR="00750EC9" w:rsidRPr="00A57FDA">
        <w:softHyphen/>
        <w:t>реч</w:t>
      </w:r>
      <w:r w:rsidR="00750EC9" w:rsidRPr="00A57FDA">
        <w:softHyphen/>
        <w:t>ень территорий, прилегающих к местам массового скопления граждан, и местам нахождения ис</w:t>
      </w:r>
      <w:r w:rsidR="00750EC9" w:rsidRPr="00A57FDA">
        <w:softHyphen/>
        <w:t>точников повышенной опасно</w:t>
      </w:r>
      <w:r w:rsidR="00750EC9" w:rsidRPr="00A57FDA">
        <w:softHyphen/>
        <w:t>сти, на которых не  допускается розничная продажа алко</w:t>
      </w:r>
      <w:r w:rsidR="00750EC9" w:rsidRPr="00A57FDA">
        <w:softHyphen/>
        <w:t>голь</w:t>
      </w:r>
      <w:r w:rsidR="00750EC9" w:rsidRPr="00A57FDA">
        <w:softHyphen/>
        <w:t>ной продукции» и в Схемы территорий, прилегающих к местам массового скопления граждан, и местам нахождения источников повышенной опасности, на которых не допускается розничная продажа алкогольной продукции, постановление</w:t>
      </w:r>
      <w:r w:rsidR="00281A25" w:rsidRPr="00A57FDA">
        <w:t xml:space="preserve"> Администрации </w:t>
      </w:r>
      <w:r w:rsidR="00750EC9" w:rsidRPr="00A57FDA">
        <w:t>муниципального района от 28.11.2014 №944 «О внесении изменений в Пе</w:t>
      </w:r>
      <w:r w:rsidR="00750EC9" w:rsidRPr="00A57FDA">
        <w:softHyphen/>
        <w:t>реч</w:t>
      </w:r>
      <w:r w:rsidR="00750EC9" w:rsidRPr="00A57FDA">
        <w:softHyphen/>
        <w:t>ень территорий, прилегающих к местам массового скопления граждан, и местам нахождения ис</w:t>
      </w:r>
      <w:r w:rsidR="00750EC9" w:rsidRPr="00A57FDA">
        <w:softHyphen/>
        <w:t>точников повышенной опасно</w:t>
      </w:r>
      <w:r w:rsidR="00750EC9" w:rsidRPr="00A57FDA">
        <w:softHyphen/>
        <w:t>сти, на которых не  допускается розничная продажа алко</w:t>
      </w:r>
      <w:r w:rsidR="00750EC9" w:rsidRPr="00A57FDA">
        <w:softHyphen/>
        <w:t>голь</w:t>
      </w:r>
      <w:r w:rsidR="00750EC9" w:rsidRPr="00A57FDA">
        <w:softHyphen/>
        <w:t>ной продукции» и в Схемы территорий, прилегающих к местам массового скопления граждан, и местам нахождения источников повышенной опасности, на которых не допускается розничная продажа алкогольной продукции, постановление</w:t>
      </w:r>
      <w:r w:rsidR="00281A25" w:rsidRPr="00A57FDA">
        <w:t xml:space="preserve"> Администрации</w:t>
      </w:r>
      <w:r w:rsidR="00750EC9" w:rsidRPr="00A57FDA">
        <w:t xml:space="preserve"> муниципального района от 14.04.2017 №388 «О внесении изменений в Пе</w:t>
      </w:r>
      <w:r w:rsidR="00750EC9" w:rsidRPr="00A57FDA">
        <w:softHyphen/>
        <w:t>реч</w:t>
      </w:r>
      <w:r w:rsidR="00750EC9" w:rsidRPr="00A57FDA">
        <w:softHyphen/>
        <w:t>ень территорий, прилегающих к местам массового скопления граждан, и местам нахождения ис</w:t>
      </w:r>
      <w:r w:rsidR="00750EC9" w:rsidRPr="00A57FDA">
        <w:softHyphen/>
        <w:t>точников повышенной опасно</w:t>
      </w:r>
      <w:r w:rsidR="00750EC9" w:rsidRPr="00A57FDA">
        <w:softHyphen/>
        <w:t>сти, на которых не  допускается розничная продажа алко</w:t>
      </w:r>
      <w:r w:rsidR="00750EC9" w:rsidRPr="00A57FDA">
        <w:softHyphen/>
        <w:t>голь</w:t>
      </w:r>
      <w:r w:rsidR="00750EC9" w:rsidRPr="00A57FDA">
        <w:softHyphen/>
        <w:t xml:space="preserve">ной продукции» и в Схемы территорий, прилегающих к местам массового скопления граждан, и местам нахождения источников повышенной опасности, на которых не допускается розничная продажа алкогольной продукции, постановление </w:t>
      </w:r>
      <w:r w:rsidR="00A57FDA" w:rsidRPr="00A57FDA">
        <w:t xml:space="preserve">Администрации </w:t>
      </w:r>
      <w:r w:rsidR="00750EC9" w:rsidRPr="00A57FDA">
        <w:t>муниципального района от 09.06.2017 №747 «О внесении изменений в постановление Администрации муниципального района от 08.05.2013 №256»,</w:t>
      </w:r>
      <w:r w:rsidR="00F90A4B" w:rsidRPr="00A57FDA">
        <w:t xml:space="preserve"> постановление</w:t>
      </w:r>
      <w:r w:rsidR="00A57FDA" w:rsidRPr="00A57FDA">
        <w:t xml:space="preserve"> Администрации</w:t>
      </w:r>
      <w:r w:rsidR="00F90A4B" w:rsidRPr="00A57FDA">
        <w:t xml:space="preserve"> муниципального района от 30.04.2019 №430 «О внесении изменений в Пе</w:t>
      </w:r>
      <w:r w:rsidR="00F90A4B" w:rsidRPr="00A57FDA">
        <w:softHyphen/>
        <w:t>реч</w:t>
      </w:r>
      <w:r w:rsidR="00F90A4B" w:rsidRPr="00A57FDA">
        <w:softHyphen/>
        <w:t>ень территорий, прилегающих к местам массового скопления граждан, и местам нахождения ис</w:t>
      </w:r>
      <w:r w:rsidR="00F90A4B" w:rsidRPr="00A57FDA">
        <w:softHyphen/>
        <w:t>точников повышенной опасно</w:t>
      </w:r>
      <w:r w:rsidR="00F90A4B" w:rsidRPr="00A57FDA">
        <w:softHyphen/>
        <w:t>сти, на которых не  допускается розничная продажа алко</w:t>
      </w:r>
      <w:r w:rsidR="00F90A4B" w:rsidRPr="00A57FDA">
        <w:softHyphen/>
        <w:t>голь</w:t>
      </w:r>
      <w:r w:rsidR="00F90A4B" w:rsidRPr="00A57FDA">
        <w:softHyphen/>
        <w:t>ной продукции» и в Схемы территорий, прилегающих к местам массового скопления граждан, и местам нахождения источников повышенной опасности, на которых не допускается розничная продажа алкогольной продукции.</w:t>
      </w:r>
    </w:p>
    <w:p w:rsidR="00794030" w:rsidRPr="00F92981" w:rsidRDefault="00794030" w:rsidP="00794030">
      <w:pPr>
        <w:pStyle w:val="ab"/>
        <w:spacing w:after="0"/>
        <w:ind w:left="0" w:firstLine="708"/>
        <w:jc w:val="both"/>
        <w:rPr>
          <w:szCs w:val="28"/>
        </w:rPr>
      </w:pPr>
      <w:r w:rsidRPr="00F92981">
        <w:rPr>
          <w:szCs w:val="28"/>
        </w:rPr>
        <w:t>3.</w:t>
      </w:r>
      <w:r>
        <w:rPr>
          <w:szCs w:val="28"/>
        </w:rPr>
        <w:t xml:space="preserve"> </w:t>
      </w:r>
      <w:r w:rsidRPr="00F92981">
        <w:rPr>
          <w:szCs w:val="28"/>
        </w:rPr>
        <w:t>Постановление вступает в силу с момента его официального опубликования.</w:t>
      </w:r>
    </w:p>
    <w:p w:rsidR="00794030" w:rsidRDefault="00794030" w:rsidP="00794030">
      <w:pPr>
        <w:shd w:val="clear" w:color="auto" w:fill="FFFFFF"/>
        <w:tabs>
          <w:tab w:val="left" w:leader="dot" w:pos="8801"/>
        </w:tabs>
        <w:spacing w:line="358" w:lineRule="exact"/>
        <w:ind w:firstLine="751"/>
        <w:jc w:val="both"/>
      </w:pPr>
      <w:r w:rsidRPr="00F92981">
        <w:t>4.</w:t>
      </w:r>
      <w:r>
        <w:t xml:space="preserve"> </w:t>
      </w:r>
      <w:r>
        <w:rPr>
          <w:spacing w:val="-1"/>
          <w:szCs w:val="28"/>
        </w:rPr>
        <w:t xml:space="preserve">Опубликовать </w:t>
      </w:r>
      <w:r w:rsidRPr="00625F34">
        <w:rPr>
          <w:spacing w:val="-1"/>
          <w:szCs w:val="28"/>
        </w:rPr>
        <w:t xml:space="preserve">постановление </w:t>
      </w:r>
      <w:r>
        <w:rPr>
          <w:spacing w:val="-1"/>
          <w:szCs w:val="28"/>
        </w:rPr>
        <w:t>в бюллетене «Возрождение» и разметить на</w:t>
      </w:r>
      <w:r w:rsidRPr="00625F34">
        <w:rPr>
          <w:spacing w:val="-1"/>
          <w:szCs w:val="28"/>
        </w:rPr>
        <w:t xml:space="preserve"> официальном сайте Администрации муниципального района в  информационно-телекомуникационной сети </w:t>
      </w:r>
      <w:r>
        <w:rPr>
          <w:spacing w:val="-1"/>
          <w:szCs w:val="28"/>
        </w:rPr>
        <w:t xml:space="preserve"> «Интернет»</w:t>
      </w:r>
      <w:r>
        <w:rPr>
          <w:spacing w:val="-14"/>
          <w:szCs w:val="28"/>
        </w:rPr>
        <w:t>.</w:t>
      </w:r>
    </w:p>
    <w:p w:rsidR="00794030" w:rsidRDefault="00794030" w:rsidP="00794030">
      <w:pPr>
        <w:pStyle w:val="Style7"/>
        <w:widowControl/>
        <w:spacing w:line="240" w:lineRule="exact"/>
        <w:jc w:val="both"/>
        <w:rPr>
          <w:sz w:val="28"/>
          <w:szCs w:val="28"/>
        </w:rPr>
      </w:pPr>
    </w:p>
    <w:p w:rsidR="00794030" w:rsidRDefault="00794030" w:rsidP="00794030">
      <w:pPr>
        <w:pStyle w:val="Style7"/>
        <w:widowControl/>
        <w:spacing w:line="240" w:lineRule="exact"/>
        <w:jc w:val="both"/>
        <w:rPr>
          <w:sz w:val="28"/>
          <w:szCs w:val="28"/>
        </w:rPr>
      </w:pPr>
    </w:p>
    <w:p w:rsidR="00794030" w:rsidRDefault="00794030" w:rsidP="00794030">
      <w:pPr>
        <w:pStyle w:val="Style7"/>
        <w:widowControl/>
        <w:spacing w:line="240" w:lineRule="exact"/>
        <w:jc w:val="both"/>
        <w:rPr>
          <w:sz w:val="28"/>
          <w:szCs w:val="28"/>
        </w:rPr>
      </w:pPr>
    </w:p>
    <w:p w:rsidR="00794030" w:rsidRDefault="00794030" w:rsidP="00794030">
      <w:pPr>
        <w:spacing w:line="240" w:lineRule="exact"/>
        <w:ind w:right="-6"/>
        <w:jc w:val="both"/>
        <w:rPr>
          <w:b/>
          <w:szCs w:val="28"/>
        </w:rPr>
      </w:pPr>
      <w:r w:rsidRPr="00352203">
        <w:rPr>
          <w:b/>
          <w:szCs w:val="28"/>
        </w:rPr>
        <w:t>Глава администрации</w:t>
      </w:r>
      <w:r>
        <w:rPr>
          <w:b/>
          <w:szCs w:val="28"/>
        </w:rPr>
        <w:tab/>
      </w:r>
      <w:r>
        <w:rPr>
          <w:b/>
          <w:szCs w:val="28"/>
        </w:rPr>
        <w:tab/>
      </w:r>
      <w:r>
        <w:rPr>
          <w:b/>
          <w:szCs w:val="28"/>
        </w:rPr>
        <w:tab/>
      </w:r>
      <w:r>
        <w:rPr>
          <w:b/>
          <w:szCs w:val="28"/>
        </w:rPr>
        <w:tab/>
      </w:r>
      <w:r>
        <w:rPr>
          <w:b/>
          <w:szCs w:val="28"/>
        </w:rPr>
        <w:tab/>
      </w:r>
      <w:r>
        <w:rPr>
          <w:b/>
          <w:szCs w:val="28"/>
        </w:rPr>
        <w:tab/>
        <w:t xml:space="preserve">  </w:t>
      </w:r>
      <w:r w:rsidRPr="00352203">
        <w:rPr>
          <w:b/>
          <w:szCs w:val="28"/>
        </w:rPr>
        <w:t>Н.А. Маслов</w:t>
      </w:r>
    </w:p>
    <w:p w:rsidR="00794030" w:rsidRDefault="00794030" w:rsidP="00794030">
      <w:pPr>
        <w:spacing w:line="240" w:lineRule="exact"/>
        <w:ind w:right="-6"/>
        <w:jc w:val="both"/>
        <w:rPr>
          <w:b/>
          <w:szCs w:val="28"/>
        </w:rPr>
      </w:pPr>
    </w:p>
    <w:p w:rsidR="00794030" w:rsidRDefault="00794030" w:rsidP="00794030">
      <w:pPr>
        <w:spacing w:line="240" w:lineRule="exact"/>
        <w:ind w:right="-6"/>
        <w:jc w:val="both"/>
        <w:rPr>
          <w:b/>
          <w:szCs w:val="28"/>
        </w:rPr>
      </w:pPr>
    </w:p>
    <w:p w:rsidR="00794030" w:rsidRDefault="00794030" w:rsidP="00794030">
      <w:pPr>
        <w:spacing w:line="240" w:lineRule="exact"/>
        <w:ind w:right="-6"/>
        <w:jc w:val="both"/>
        <w:rPr>
          <w:b/>
          <w:szCs w:val="28"/>
        </w:rPr>
      </w:pPr>
    </w:p>
    <w:p w:rsidR="008A358B" w:rsidRDefault="008A358B" w:rsidP="00794030">
      <w:pPr>
        <w:spacing w:line="240" w:lineRule="exact"/>
        <w:ind w:right="-6"/>
        <w:jc w:val="both"/>
        <w:rPr>
          <w:b/>
          <w:szCs w:val="28"/>
        </w:rPr>
      </w:pPr>
    </w:p>
    <w:p w:rsidR="008A358B" w:rsidRDefault="008A358B" w:rsidP="00794030">
      <w:pPr>
        <w:spacing w:line="240" w:lineRule="exact"/>
        <w:ind w:right="-6"/>
        <w:jc w:val="both"/>
        <w:rPr>
          <w:b/>
          <w:szCs w:val="28"/>
        </w:rPr>
      </w:pPr>
    </w:p>
    <w:p w:rsidR="008A358B" w:rsidRDefault="008A358B" w:rsidP="00794030">
      <w:pPr>
        <w:spacing w:line="240" w:lineRule="exact"/>
        <w:ind w:right="-6"/>
        <w:jc w:val="both"/>
        <w:rPr>
          <w:b/>
          <w:szCs w:val="28"/>
        </w:rPr>
      </w:pPr>
    </w:p>
    <w:p w:rsidR="00912959" w:rsidRDefault="00912959" w:rsidP="00912959">
      <w:pPr>
        <w:spacing w:after="120" w:line="240" w:lineRule="exact"/>
        <w:ind w:left="3540" w:firstLine="708"/>
      </w:pPr>
      <w:r>
        <w:t xml:space="preserve">        УТВЕРЖДЕН</w:t>
      </w:r>
    </w:p>
    <w:p w:rsidR="00912959" w:rsidRDefault="00912959" w:rsidP="00912959">
      <w:pPr>
        <w:spacing w:before="120" w:line="240" w:lineRule="exact"/>
        <w:ind w:left="3538" w:firstLine="709"/>
      </w:pPr>
      <w:r>
        <w:t xml:space="preserve">        постановлением Администрации</w:t>
      </w:r>
    </w:p>
    <w:p w:rsidR="00912959" w:rsidRDefault="0041719F" w:rsidP="00912959">
      <w:pPr>
        <w:spacing w:line="240" w:lineRule="exact"/>
        <w:ind w:left="3515" w:firstLine="709"/>
      </w:pPr>
      <w:r>
        <w:t xml:space="preserve">        </w:t>
      </w:r>
      <w:r w:rsidR="00912959">
        <w:t>муниципального района</w:t>
      </w:r>
    </w:p>
    <w:p w:rsidR="0041719F" w:rsidRDefault="0041719F" w:rsidP="0041719F">
      <w:pPr>
        <w:spacing w:after="120" w:line="240" w:lineRule="exact"/>
        <w:ind w:left="3538" w:firstLine="709"/>
      </w:pPr>
      <w:r>
        <w:t xml:space="preserve">        от  </w:t>
      </w:r>
      <w:r w:rsidR="00FA7F74">
        <w:t xml:space="preserve">                       №</w:t>
      </w:r>
    </w:p>
    <w:p w:rsidR="00912959" w:rsidRDefault="00912959" w:rsidP="00912959">
      <w:pPr>
        <w:spacing w:after="120" w:line="240" w:lineRule="exact"/>
        <w:ind w:left="3538" w:firstLine="709"/>
      </w:pPr>
    </w:p>
    <w:p w:rsidR="00912959" w:rsidRDefault="00912959" w:rsidP="00912959">
      <w:pPr>
        <w:pStyle w:val="ab"/>
        <w:ind w:left="0"/>
        <w:jc w:val="center"/>
        <w:rPr>
          <w:b/>
          <w:sz w:val="20"/>
        </w:rPr>
      </w:pPr>
      <w:r w:rsidRPr="00D637B5">
        <w:rPr>
          <w:b/>
          <w:sz w:val="20"/>
        </w:rPr>
        <w:tab/>
      </w:r>
    </w:p>
    <w:p w:rsidR="00912959" w:rsidRPr="00912959" w:rsidRDefault="00912959" w:rsidP="00912959">
      <w:pPr>
        <w:pStyle w:val="ab"/>
        <w:spacing w:after="0" w:line="240" w:lineRule="exact"/>
        <w:ind w:left="0"/>
        <w:jc w:val="center"/>
        <w:rPr>
          <w:b/>
          <w:szCs w:val="28"/>
        </w:rPr>
      </w:pPr>
      <w:r w:rsidRPr="00912959">
        <w:rPr>
          <w:b/>
          <w:szCs w:val="28"/>
        </w:rPr>
        <w:t>ПЕРЕЧЕНЬ ТЕРРИТОРИЙ,</w:t>
      </w:r>
    </w:p>
    <w:p w:rsidR="00912959" w:rsidRPr="00912959" w:rsidRDefault="00912959" w:rsidP="00912959">
      <w:pPr>
        <w:pStyle w:val="ab"/>
        <w:spacing w:before="120" w:after="0" w:line="240" w:lineRule="exact"/>
        <w:ind w:left="0"/>
        <w:jc w:val="center"/>
        <w:rPr>
          <w:szCs w:val="28"/>
        </w:rPr>
      </w:pPr>
      <w:r w:rsidRPr="00912959">
        <w:rPr>
          <w:szCs w:val="28"/>
        </w:rPr>
        <w:t>прилегающих к местам массового скопления граждан, и местам нахождения ис</w:t>
      </w:r>
      <w:r w:rsidRPr="00912959">
        <w:rPr>
          <w:szCs w:val="28"/>
        </w:rPr>
        <w:softHyphen/>
        <w:t>точников повышенной опасно</w:t>
      </w:r>
      <w:r w:rsidRPr="00912959">
        <w:rPr>
          <w:szCs w:val="28"/>
        </w:rPr>
        <w:softHyphen/>
        <w:t>сти,  на     которых      не  допускается розничная продажа алко</w:t>
      </w:r>
      <w:r w:rsidRPr="00912959">
        <w:rPr>
          <w:szCs w:val="28"/>
        </w:rPr>
        <w:softHyphen/>
        <w:t>голь</w:t>
      </w:r>
      <w:r w:rsidRPr="00912959">
        <w:rPr>
          <w:szCs w:val="28"/>
        </w:rPr>
        <w:softHyphen/>
        <w:t>ной продукции</w:t>
      </w:r>
    </w:p>
    <w:p w:rsidR="00912959" w:rsidRPr="00F92981" w:rsidRDefault="00912959" w:rsidP="00912959">
      <w:pPr>
        <w:pStyle w:val="ab"/>
        <w:ind w:left="0"/>
        <w:jc w:val="center"/>
        <w:rPr>
          <w:b/>
          <w:sz w:val="24"/>
        </w:rPr>
      </w:pPr>
    </w:p>
    <w:tbl>
      <w:tblPr>
        <w:tblW w:w="9900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29"/>
        <w:gridCol w:w="11"/>
        <w:gridCol w:w="4320"/>
        <w:gridCol w:w="3864"/>
        <w:gridCol w:w="96"/>
        <w:gridCol w:w="1080"/>
      </w:tblGrid>
      <w:tr w:rsidR="00912959" w:rsidRPr="0021706F" w:rsidTr="00A2549F">
        <w:tc>
          <w:tcPr>
            <w:tcW w:w="529" w:type="dxa"/>
          </w:tcPr>
          <w:p w:rsidR="0005709B" w:rsidRPr="0021706F" w:rsidRDefault="00912959" w:rsidP="0021706F">
            <w:pPr>
              <w:spacing w:before="120" w:line="240" w:lineRule="exact"/>
              <w:jc w:val="center"/>
              <w:rPr>
                <w:sz w:val="24"/>
              </w:rPr>
            </w:pPr>
            <w:r w:rsidRPr="0021706F">
              <w:rPr>
                <w:sz w:val="24"/>
              </w:rPr>
              <w:t>№</w:t>
            </w:r>
          </w:p>
          <w:p w:rsidR="00912959" w:rsidRPr="0021706F" w:rsidRDefault="00912959" w:rsidP="0021706F">
            <w:pPr>
              <w:spacing w:before="120" w:line="240" w:lineRule="exact"/>
              <w:jc w:val="center"/>
              <w:rPr>
                <w:sz w:val="24"/>
              </w:rPr>
            </w:pPr>
            <w:r w:rsidRPr="0021706F">
              <w:rPr>
                <w:sz w:val="24"/>
              </w:rPr>
              <w:t>п/п</w:t>
            </w:r>
          </w:p>
        </w:tc>
        <w:tc>
          <w:tcPr>
            <w:tcW w:w="4331" w:type="dxa"/>
            <w:gridSpan w:val="2"/>
          </w:tcPr>
          <w:p w:rsidR="00912959" w:rsidRPr="0021706F" w:rsidRDefault="00912959" w:rsidP="0021706F">
            <w:pPr>
              <w:spacing w:before="120" w:line="240" w:lineRule="exact"/>
              <w:jc w:val="center"/>
              <w:rPr>
                <w:sz w:val="24"/>
              </w:rPr>
            </w:pPr>
            <w:r w:rsidRPr="0021706F">
              <w:rPr>
                <w:sz w:val="24"/>
              </w:rPr>
              <w:t xml:space="preserve">Наименование детских, образовательных, медицинских организаций, объектов спорта, а также прилегающих к ним территорий,  массового скопления граждан и местам  нахождения источников повышенной опасности на которых не допускается розничная  продажа алкогольной продукции </w:t>
            </w:r>
          </w:p>
        </w:tc>
        <w:tc>
          <w:tcPr>
            <w:tcW w:w="3960" w:type="dxa"/>
            <w:gridSpan w:val="2"/>
          </w:tcPr>
          <w:p w:rsidR="00912959" w:rsidRPr="0021706F" w:rsidRDefault="00912959" w:rsidP="0021706F">
            <w:pPr>
              <w:spacing w:before="120" w:line="240" w:lineRule="exact"/>
              <w:jc w:val="center"/>
              <w:rPr>
                <w:sz w:val="24"/>
              </w:rPr>
            </w:pPr>
            <w:r w:rsidRPr="0021706F">
              <w:rPr>
                <w:sz w:val="24"/>
              </w:rPr>
              <w:t>Местонахождение</w:t>
            </w:r>
          </w:p>
        </w:tc>
        <w:tc>
          <w:tcPr>
            <w:tcW w:w="1080" w:type="dxa"/>
          </w:tcPr>
          <w:p w:rsidR="00912959" w:rsidRPr="0021706F" w:rsidRDefault="00912959" w:rsidP="0021706F">
            <w:pPr>
              <w:pStyle w:val="ab"/>
              <w:spacing w:before="120" w:after="0" w:line="240" w:lineRule="exact"/>
              <w:ind w:left="0"/>
              <w:jc w:val="center"/>
              <w:rPr>
                <w:sz w:val="24"/>
              </w:rPr>
            </w:pPr>
            <w:r w:rsidRPr="0021706F">
              <w:rPr>
                <w:sz w:val="24"/>
              </w:rPr>
              <w:t>Приле</w:t>
            </w:r>
            <w:r w:rsidR="00436FE0" w:rsidRPr="0021706F">
              <w:rPr>
                <w:sz w:val="24"/>
              </w:rPr>
              <w:softHyphen/>
            </w:r>
            <w:r w:rsidRPr="0021706F">
              <w:rPr>
                <w:sz w:val="24"/>
              </w:rPr>
              <w:t>гающая терри</w:t>
            </w:r>
            <w:r w:rsidR="00436FE0" w:rsidRPr="0021706F">
              <w:rPr>
                <w:sz w:val="24"/>
              </w:rPr>
              <w:softHyphen/>
            </w:r>
            <w:r w:rsidRPr="0021706F">
              <w:rPr>
                <w:sz w:val="24"/>
              </w:rPr>
              <w:t>тория</w:t>
            </w:r>
            <w:r w:rsidR="0005709B" w:rsidRPr="0021706F">
              <w:rPr>
                <w:sz w:val="24"/>
              </w:rPr>
              <w:t>,</w:t>
            </w:r>
          </w:p>
          <w:p w:rsidR="00912959" w:rsidRPr="0021706F" w:rsidRDefault="0005709B" w:rsidP="0021706F">
            <w:pPr>
              <w:spacing w:before="120" w:line="240" w:lineRule="exact"/>
              <w:jc w:val="center"/>
              <w:rPr>
                <w:sz w:val="24"/>
              </w:rPr>
            </w:pPr>
            <w:r w:rsidRPr="0021706F">
              <w:rPr>
                <w:sz w:val="24"/>
              </w:rPr>
              <w:t>м</w:t>
            </w:r>
          </w:p>
        </w:tc>
      </w:tr>
      <w:tr w:rsidR="00912959" w:rsidRPr="00F92981" w:rsidTr="00A2549F">
        <w:tblPrEx>
          <w:tblLook w:val="0000"/>
        </w:tblPrEx>
        <w:trPr>
          <w:trHeight w:val="208"/>
          <w:tblHeader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2959" w:rsidRPr="00F92981" w:rsidRDefault="00912959" w:rsidP="00A46024">
            <w:pPr>
              <w:spacing w:before="120" w:line="240" w:lineRule="exact"/>
              <w:jc w:val="center"/>
              <w:rPr>
                <w:sz w:val="24"/>
              </w:rPr>
            </w:pPr>
            <w:r w:rsidRPr="00F92981">
              <w:rPr>
                <w:sz w:val="24"/>
              </w:rPr>
              <w:t>1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2959" w:rsidRPr="00F92981" w:rsidRDefault="00912959" w:rsidP="00A46024">
            <w:pPr>
              <w:spacing w:before="120" w:line="240" w:lineRule="exact"/>
              <w:jc w:val="center"/>
              <w:rPr>
                <w:sz w:val="24"/>
              </w:rPr>
            </w:pPr>
            <w:r w:rsidRPr="00F92981">
              <w:rPr>
                <w:sz w:val="24"/>
              </w:rPr>
              <w:t>2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2959" w:rsidRPr="00F92981" w:rsidRDefault="00912959" w:rsidP="00A46024">
            <w:pPr>
              <w:spacing w:before="120" w:line="240" w:lineRule="exact"/>
              <w:jc w:val="center"/>
              <w:rPr>
                <w:sz w:val="24"/>
              </w:rPr>
            </w:pPr>
            <w:r w:rsidRPr="00F92981">
              <w:rPr>
                <w:sz w:val="24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2959" w:rsidRPr="00F92981" w:rsidRDefault="00912959" w:rsidP="00A46024">
            <w:pPr>
              <w:spacing w:before="120" w:line="240" w:lineRule="exact"/>
              <w:jc w:val="center"/>
              <w:rPr>
                <w:sz w:val="24"/>
              </w:rPr>
            </w:pPr>
            <w:r w:rsidRPr="00F92981">
              <w:rPr>
                <w:sz w:val="24"/>
              </w:rPr>
              <w:t>4</w:t>
            </w:r>
          </w:p>
        </w:tc>
      </w:tr>
      <w:tr w:rsidR="00912959" w:rsidRPr="00F92981" w:rsidTr="00A2549F">
        <w:tblPrEx>
          <w:tblLook w:val="0000"/>
        </w:tblPrEx>
        <w:trPr>
          <w:trHeight w:val="495"/>
        </w:trPr>
        <w:tc>
          <w:tcPr>
            <w:tcW w:w="990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2959" w:rsidRPr="00F929FA" w:rsidRDefault="00912959" w:rsidP="00A46024">
            <w:pPr>
              <w:spacing w:before="120" w:line="240" w:lineRule="exact"/>
              <w:jc w:val="center"/>
              <w:rPr>
                <w:sz w:val="24"/>
              </w:rPr>
            </w:pPr>
            <w:r>
              <w:rPr>
                <w:sz w:val="24"/>
                <w:lang w:val="en-US"/>
              </w:rPr>
              <w:t>I</w:t>
            </w:r>
            <w:r w:rsidRPr="00F929FA">
              <w:rPr>
                <w:sz w:val="24"/>
              </w:rPr>
              <w:t>.</w:t>
            </w:r>
            <w:r>
              <w:rPr>
                <w:sz w:val="24"/>
              </w:rPr>
              <w:t>ОБРАЗОВАТЕЛЬНЫЕ УЧРЕЖДЕНИЯ</w:t>
            </w:r>
          </w:p>
        </w:tc>
      </w:tr>
      <w:tr w:rsidR="002F655A" w:rsidRPr="00F92981" w:rsidTr="00A2549F">
        <w:tblPrEx>
          <w:tblLook w:val="0000"/>
        </w:tblPrEx>
        <w:trPr>
          <w:trHeight w:val="978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55A" w:rsidRPr="00F92981" w:rsidRDefault="002F655A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sz w:val="24"/>
              </w:rPr>
            </w:pPr>
            <w:r w:rsidRPr="00F92981">
              <w:rPr>
                <w:sz w:val="24"/>
              </w:rPr>
              <w:t>1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55A" w:rsidRPr="00FE293E" w:rsidRDefault="002F655A" w:rsidP="002F655A">
            <w:pPr>
              <w:spacing w:before="120" w:line="240" w:lineRule="exact"/>
              <w:jc w:val="both"/>
              <w:rPr>
                <w:sz w:val="24"/>
              </w:rPr>
            </w:pPr>
            <w:r w:rsidRPr="00FE293E">
              <w:rPr>
                <w:sz w:val="24"/>
              </w:rPr>
              <w:t xml:space="preserve">Муниципальное автономное общеобразовательное учреждение </w:t>
            </w:r>
            <w:r w:rsidRPr="00FE293E">
              <w:rPr>
                <w:sz w:val="24"/>
              </w:rPr>
              <w:br/>
              <w:t>"Средняя школа №1" г. Малая Вишера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55A" w:rsidRPr="00944737" w:rsidRDefault="002F655A" w:rsidP="002F655A">
            <w:pPr>
              <w:pStyle w:val="Default"/>
              <w:jc w:val="both"/>
              <w:rPr>
                <w:color w:val="auto"/>
              </w:rPr>
            </w:pPr>
            <w:r w:rsidRPr="00944737">
              <w:rPr>
                <w:color w:val="auto"/>
              </w:rPr>
              <w:t xml:space="preserve">174260, Новгородская область, г. Малая Вишера, ул. Гагарина, д.14 </w:t>
            </w:r>
          </w:p>
          <w:p w:rsidR="00D9310A" w:rsidRPr="00944737" w:rsidRDefault="00D9310A" w:rsidP="002F655A">
            <w:pPr>
              <w:pStyle w:val="Default"/>
              <w:jc w:val="both"/>
              <w:rPr>
                <w:color w:val="auto"/>
                <w:u w:val="single"/>
              </w:rPr>
            </w:pPr>
            <w:r w:rsidRPr="00944737">
              <w:rPr>
                <w:color w:val="auto"/>
                <w:u w:val="single"/>
              </w:rPr>
              <w:t>Второе здание:</w:t>
            </w:r>
          </w:p>
          <w:p w:rsidR="002F655A" w:rsidRPr="00944737" w:rsidRDefault="00D9310A" w:rsidP="002F655A">
            <w:pPr>
              <w:spacing w:before="120" w:line="240" w:lineRule="exact"/>
              <w:jc w:val="both"/>
              <w:rPr>
                <w:sz w:val="24"/>
              </w:rPr>
            </w:pPr>
            <w:r w:rsidRPr="00944737">
              <w:rPr>
                <w:sz w:val="24"/>
              </w:rPr>
              <w:t>174260, Новгородская область, г. Малая Вишера, ул. Карла Макса, д.18</w:t>
            </w:r>
          </w:p>
          <w:p w:rsidR="009D5E8A" w:rsidRPr="00944737" w:rsidRDefault="009D5E8A" w:rsidP="002F655A">
            <w:pPr>
              <w:spacing w:before="120" w:line="240" w:lineRule="exact"/>
              <w:jc w:val="both"/>
              <w:rPr>
                <w:sz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55A" w:rsidRPr="00944737" w:rsidRDefault="002F655A" w:rsidP="002F655A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52</w:t>
            </w:r>
          </w:p>
        </w:tc>
      </w:tr>
      <w:tr w:rsidR="00D9310A" w:rsidRPr="00F92981" w:rsidTr="00A2549F">
        <w:tblPrEx>
          <w:tblLook w:val="0000"/>
        </w:tblPrEx>
        <w:trPr>
          <w:trHeight w:val="595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10A" w:rsidRPr="00F92981" w:rsidRDefault="00D9310A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sz w:val="24"/>
              </w:rPr>
            </w:pP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10A" w:rsidRPr="00FE293E" w:rsidRDefault="00D9310A" w:rsidP="00D9310A">
            <w:pPr>
              <w:spacing w:before="120" w:line="240" w:lineRule="exact"/>
              <w:jc w:val="both"/>
              <w:rPr>
                <w:sz w:val="24"/>
              </w:rPr>
            </w:pPr>
            <w:r w:rsidRPr="00FE293E">
              <w:rPr>
                <w:sz w:val="24"/>
              </w:rPr>
              <w:t xml:space="preserve">Муниципальное автономное общеобразовательное учреждение </w:t>
            </w:r>
            <w:r w:rsidRPr="00FE293E">
              <w:rPr>
                <w:sz w:val="24"/>
              </w:rPr>
              <w:br/>
              <w:t>"Средняя школа №4" г. Малая Вишера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10A" w:rsidRPr="00944737" w:rsidRDefault="00D9310A" w:rsidP="00D9310A">
            <w:pPr>
              <w:pStyle w:val="Default"/>
              <w:jc w:val="both"/>
              <w:rPr>
                <w:color w:val="auto"/>
              </w:rPr>
            </w:pPr>
            <w:r w:rsidRPr="00944737">
              <w:rPr>
                <w:color w:val="auto"/>
              </w:rPr>
              <w:t xml:space="preserve">174260, Новгородская область, г. Малая Вишера, ул. Школьная, д.1 </w:t>
            </w:r>
          </w:p>
          <w:p w:rsidR="00D9310A" w:rsidRPr="00944737" w:rsidRDefault="00D9310A" w:rsidP="00D9310A">
            <w:pPr>
              <w:spacing w:before="120" w:line="240" w:lineRule="exact"/>
              <w:jc w:val="both"/>
              <w:rPr>
                <w:sz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10A" w:rsidRPr="00944737" w:rsidRDefault="00D9310A" w:rsidP="00D9310A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52</w:t>
            </w:r>
          </w:p>
        </w:tc>
      </w:tr>
      <w:tr w:rsidR="00D9310A" w:rsidRPr="00F92981" w:rsidTr="00A2549F">
        <w:tblPrEx>
          <w:tblLook w:val="0000"/>
        </w:tblPrEx>
        <w:trPr>
          <w:trHeight w:val="595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10A" w:rsidRPr="00F92981" w:rsidRDefault="00D9310A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sz w:val="24"/>
              </w:rPr>
            </w:pP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10A" w:rsidRPr="00FE293E" w:rsidRDefault="00D9310A" w:rsidP="009D5E8A">
            <w:pPr>
              <w:spacing w:before="120" w:line="240" w:lineRule="exact"/>
              <w:jc w:val="both"/>
              <w:rPr>
                <w:sz w:val="24"/>
              </w:rPr>
            </w:pPr>
            <w:r w:rsidRPr="00FE293E">
              <w:rPr>
                <w:sz w:val="24"/>
              </w:rPr>
              <w:t>Муниципальное автономное общео</w:t>
            </w:r>
            <w:r w:rsidR="00E73390" w:rsidRPr="00FE293E">
              <w:rPr>
                <w:sz w:val="24"/>
              </w:rPr>
              <w:t>бразовательное учреждение</w:t>
            </w:r>
            <w:r w:rsidR="00E73390" w:rsidRPr="00FE293E">
              <w:rPr>
                <w:sz w:val="24"/>
              </w:rPr>
              <w:br/>
              <w:t>"</w:t>
            </w:r>
            <w:r w:rsidRPr="00FE293E">
              <w:rPr>
                <w:sz w:val="24"/>
              </w:rPr>
              <w:t>Средняя школа пос. Большая Вишера"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10A" w:rsidRPr="00944737" w:rsidRDefault="00D9310A" w:rsidP="00D9310A">
            <w:pPr>
              <w:pStyle w:val="Default"/>
              <w:jc w:val="both"/>
              <w:rPr>
                <w:color w:val="auto"/>
              </w:rPr>
            </w:pPr>
            <w:r w:rsidRPr="00944737">
              <w:rPr>
                <w:color w:val="auto"/>
              </w:rPr>
              <w:t>174250, Новгородская область, Маловишерский район, пос. Большая Вишера, ул. Первомайская, д.2а</w:t>
            </w:r>
          </w:p>
          <w:p w:rsidR="009D5E8A" w:rsidRPr="00944737" w:rsidRDefault="009D5E8A" w:rsidP="00D9310A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10A" w:rsidRPr="00944737" w:rsidRDefault="00D9310A" w:rsidP="00D9310A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52</w:t>
            </w:r>
          </w:p>
        </w:tc>
      </w:tr>
      <w:tr w:rsidR="00E73390" w:rsidRPr="00F92981" w:rsidTr="00A2549F">
        <w:tblPrEx>
          <w:tblLook w:val="0000"/>
        </w:tblPrEx>
        <w:trPr>
          <w:trHeight w:val="671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3390" w:rsidRPr="00F92981" w:rsidRDefault="00E73390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sz w:val="24"/>
              </w:rPr>
            </w:pPr>
            <w:r w:rsidRPr="00F92981">
              <w:rPr>
                <w:sz w:val="24"/>
              </w:rPr>
              <w:t>3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3390" w:rsidRPr="00FE293E" w:rsidRDefault="00E73390" w:rsidP="00E73390">
            <w:pPr>
              <w:spacing w:before="120" w:line="240" w:lineRule="exact"/>
              <w:jc w:val="both"/>
              <w:rPr>
                <w:sz w:val="24"/>
              </w:rPr>
            </w:pPr>
            <w:r w:rsidRPr="00FE293E">
              <w:rPr>
                <w:sz w:val="24"/>
              </w:rPr>
              <w:t>Муниципальное автономное общеобразовательное  учреждение «Средняя школа д.Бурга»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3390" w:rsidRPr="00944737" w:rsidRDefault="00E73390" w:rsidP="00E73390">
            <w:pPr>
              <w:pStyle w:val="Default"/>
              <w:rPr>
                <w:color w:val="auto"/>
              </w:rPr>
            </w:pPr>
            <w:r w:rsidRPr="00944737">
              <w:rPr>
                <w:color w:val="auto"/>
              </w:rPr>
              <w:t>174268, Новгородская область,  Маловишерский рай</w:t>
            </w:r>
            <w:r w:rsidR="00FE293E" w:rsidRPr="00944737">
              <w:rPr>
                <w:color w:val="auto"/>
              </w:rPr>
              <w:t>он,</w:t>
            </w:r>
            <w:r w:rsidR="00173C23" w:rsidRPr="00944737">
              <w:rPr>
                <w:color w:val="auto"/>
              </w:rPr>
              <w:t xml:space="preserve"> </w:t>
            </w:r>
            <w:r w:rsidR="00FE293E" w:rsidRPr="00944737">
              <w:rPr>
                <w:color w:val="auto"/>
              </w:rPr>
              <w:t>д.</w:t>
            </w:r>
            <w:r w:rsidR="00173C23" w:rsidRPr="00944737">
              <w:rPr>
                <w:color w:val="auto"/>
              </w:rPr>
              <w:t xml:space="preserve"> </w:t>
            </w:r>
            <w:r w:rsidR="00FE293E" w:rsidRPr="00944737">
              <w:rPr>
                <w:color w:val="auto"/>
              </w:rPr>
              <w:t>Бурга, ул.Новгородская, д.3</w:t>
            </w:r>
          </w:p>
          <w:p w:rsidR="00E73390" w:rsidRPr="00944737" w:rsidRDefault="00E73390" w:rsidP="00E73390">
            <w:pPr>
              <w:pStyle w:val="Default"/>
              <w:rPr>
                <w:color w:val="auto"/>
                <w:u w:val="single"/>
              </w:rPr>
            </w:pPr>
            <w:r w:rsidRPr="00944737">
              <w:rPr>
                <w:color w:val="auto"/>
                <w:u w:val="single"/>
              </w:rPr>
              <w:t>Филиал:</w:t>
            </w:r>
          </w:p>
          <w:p w:rsidR="00E73390" w:rsidRPr="00944737" w:rsidRDefault="00E73390" w:rsidP="00E73390">
            <w:pPr>
              <w:pStyle w:val="Default"/>
            </w:pPr>
            <w:r w:rsidRPr="00944737">
              <w:t>174271, Новгородская область, Маловишерский район, д. Веребье, ул. 1 Мая, д. 8</w:t>
            </w:r>
          </w:p>
          <w:p w:rsidR="009D5E8A" w:rsidRPr="00944737" w:rsidRDefault="009D5E8A" w:rsidP="00E73390">
            <w:pPr>
              <w:pStyle w:val="Default"/>
              <w:rPr>
                <w:color w:val="auto"/>
                <w:u w:val="single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3390" w:rsidRPr="00944737" w:rsidRDefault="00E73390" w:rsidP="00E73390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52</w:t>
            </w:r>
          </w:p>
        </w:tc>
      </w:tr>
      <w:tr w:rsidR="00750E3C" w:rsidRPr="00F92981" w:rsidTr="00A2549F">
        <w:tblPrEx>
          <w:tblLook w:val="0000"/>
        </w:tblPrEx>
        <w:trPr>
          <w:trHeight w:val="671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3C" w:rsidRPr="00F92981" w:rsidRDefault="00750E3C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sz w:val="24"/>
              </w:rPr>
            </w:pP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3C" w:rsidRPr="00FE293E" w:rsidRDefault="00750E3C" w:rsidP="00750E3C">
            <w:pPr>
              <w:spacing w:before="120" w:line="240" w:lineRule="exact"/>
              <w:jc w:val="both"/>
              <w:rPr>
                <w:sz w:val="24"/>
              </w:rPr>
            </w:pPr>
            <w:r w:rsidRPr="00FE293E">
              <w:rPr>
                <w:sz w:val="24"/>
              </w:rPr>
              <w:t>Муниципальное бюджетное общеобразовательного  учреждение «Основная школа д. Подгорное»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3C" w:rsidRPr="00944737" w:rsidRDefault="00750E3C" w:rsidP="00750E3C">
            <w:pPr>
              <w:spacing w:before="120" w:line="240" w:lineRule="exact"/>
              <w:jc w:val="both"/>
              <w:rPr>
                <w:sz w:val="24"/>
              </w:rPr>
            </w:pPr>
            <w:r w:rsidRPr="00944737">
              <w:rPr>
                <w:sz w:val="24"/>
              </w:rPr>
              <w:t>174283,Новгородская область, Маловишерский район, д.Подгорное</w:t>
            </w:r>
          </w:p>
          <w:p w:rsidR="009D5E8A" w:rsidRPr="00944737" w:rsidRDefault="009D5E8A" w:rsidP="00750E3C">
            <w:pPr>
              <w:spacing w:before="120" w:line="240" w:lineRule="exact"/>
              <w:jc w:val="both"/>
              <w:rPr>
                <w:sz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3C" w:rsidRPr="00944737" w:rsidRDefault="00750E3C" w:rsidP="00750E3C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52</w:t>
            </w:r>
          </w:p>
        </w:tc>
      </w:tr>
      <w:tr w:rsidR="00750E3C" w:rsidRPr="00F92981" w:rsidTr="00A2549F">
        <w:tblPrEx>
          <w:tblLook w:val="0000"/>
        </w:tblPrEx>
        <w:trPr>
          <w:trHeight w:val="671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3C" w:rsidRPr="00F92981" w:rsidRDefault="00750E3C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sz w:val="24"/>
              </w:rPr>
            </w:pP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3C" w:rsidRPr="00FE293E" w:rsidRDefault="00750E3C" w:rsidP="00750E3C">
            <w:pPr>
              <w:spacing w:before="120" w:line="240" w:lineRule="exact"/>
              <w:jc w:val="both"/>
              <w:rPr>
                <w:sz w:val="24"/>
              </w:rPr>
            </w:pPr>
            <w:r w:rsidRPr="00FE293E">
              <w:rPr>
                <w:sz w:val="24"/>
              </w:rPr>
              <w:t>Муниципальное автономное дошкольное образовательное учреждение « Детский сад «Колокольчик» г.Малая Вишера»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3C" w:rsidRPr="00944737" w:rsidRDefault="00750E3C" w:rsidP="009D5E8A">
            <w:pPr>
              <w:pStyle w:val="Default"/>
              <w:jc w:val="both"/>
              <w:rPr>
                <w:color w:val="auto"/>
              </w:rPr>
            </w:pPr>
            <w:r w:rsidRPr="00944737">
              <w:rPr>
                <w:color w:val="auto"/>
              </w:rPr>
              <w:t>174260, Новгородская область, г.Малая Вишера, ул.Труда, д.9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E3C" w:rsidRPr="00944737" w:rsidRDefault="00750E3C" w:rsidP="00750E3C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52</w:t>
            </w:r>
          </w:p>
        </w:tc>
      </w:tr>
      <w:tr w:rsidR="002207DE" w:rsidRPr="00F92981" w:rsidTr="00A2549F">
        <w:tblPrEx>
          <w:tblLook w:val="0000"/>
        </w:tblPrEx>
        <w:trPr>
          <w:trHeight w:val="671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F92981" w:rsidRDefault="002207DE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sz w:val="24"/>
              </w:rPr>
            </w:pP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FE293E" w:rsidRDefault="002207DE" w:rsidP="002207DE">
            <w:pPr>
              <w:spacing w:before="120" w:line="240" w:lineRule="exact"/>
              <w:jc w:val="both"/>
              <w:rPr>
                <w:sz w:val="24"/>
              </w:rPr>
            </w:pPr>
            <w:r w:rsidRPr="00FE293E">
              <w:rPr>
                <w:sz w:val="24"/>
              </w:rPr>
              <w:t>Муниципальное автономное дошкольное образовательное учреждение « Детский сад «Звездочка» г.Малая Вишера»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944737" w:rsidRDefault="002207DE" w:rsidP="002207DE">
            <w:pPr>
              <w:pStyle w:val="Default"/>
              <w:jc w:val="both"/>
              <w:rPr>
                <w:color w:val="auto"/>
              </w:rPr>
            </w:pPr>
            <w:r w:rsidRPr="00944737">
              <w:rPr>
                <w:color w:val="auto"/>
              </w:rPr>
              <w:t>174262, Новгородская область, , г.Малая Вишера, ул.Лесная, д.36а</w:t>
            </w:r>
          </w:p>
          <w:p w:rsidR="002207DE" w:rsidRPr="00944737" w:rsidRDefault="002207DE" w:rsidP="002207DE">
            <w:pPr>
              <w:pStyle w:val="Default"/>
              <w:jc w:val="both"/>
              <w:rPr>
                <w:color w:val="auto"/>
              </w:rPr>
            </w:pPr>
            <w:r w:rsidRPr="00944737">
              <w:rPr>
                <w:color w:val="auto"/>
                <w:u w:val="single"/>
              </w:rPr>
              <w:t>Второе здание</w:t>
            </w:r>
            <w:r w:rsidRPr="00944737">
              <w:rPr>
                <w:color w:val="auto"/>
              </w:rPr>
              <w:t>:</w:t>
            </w:r>
          </w:p>
          <w:p w:rsidR="002207DE" w:rsidRPr="00944737" w:rsidRDefault="002207DE" w:rsidP="002207DE">
            <w:pPr>
              <w:pStyle w:val="Default"/>
              <w:jc w:val="both"/>
              <w:rPr>
                <w:color w:val="auto"/>
              </w:rPr>
            </w:pPr>
            <w:r w:rsidRPr="00944737">
              <w:rPr>
                <w:color w:val="auto"/>
              </w:rPr>
              <w:t>174262, Новгородская область, г.Малая Вишера, ул.Лесная, д.17а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944737" w:rsidRDefault="002207DE" w:rsidP="002207DE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52</w:t>
            </w:r>
          </w:p>
        </w:tc>
      </w:tr>
      <w:tr w:rsidR="002F655A" w:rsidRPr="00F92981" w:rsidTr="00A2549F">
        <w:tblPrEx>
          <w:tblLook w:val="0000"/>
        </w:tblPrEx>
        <w:trPr>
          <w:trHeight w:val="719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55A" w:rsidRPr="00F92981" w:rsidRDefault="002F655A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sz w:val="24"/>
              </w:rPr>
            </w:pPr>
            <w:r w:rsidRPr="00F92981">
              <w:rPr>
                <w:sz w:val="24"/>
              </w:rPr>
              <w:t>4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55A" w:rsidRPr="00FE293E" w:rsidRDefault="002F655A" w:rsidP="002F655A">
            <w:pPr>
              <w:spacing w:before="120" w:line="240" w:lineRule="exact"/>
              <w:jc w:val="both"/>
              <w:rPr>
                <w:sz w:val="24"/>
              </w:rPr>
            </w:pPr>
            <w:r w:rsidRPr="00FE293E">
              <w:rPr>
                <w:sz w:val="24"/>
              </w:rPr>
              <w:t>Муниципальное автономное дошкольное образовательное учреждение « Детский сад «Сказка» г.Малая Вишера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55A" w:rsidRPr="00944737" w:rsidRDefault="002F655A" w:rsidP="002F655A">
            <w:pPr>
              <w:spacing w:before="120" w:line="240" w:lineRule="exact"/>
              <w:jc w:val="both"/>
              <w:rPr>
                <w:sz w:val="24"/>
              </w:rPr>
            </w:pPr>
            <w:r w:rsidRPr="00944737">
              <w:rPr>
                <w:sz w:val="24"/>
              </w:rPr>
              <w:t>174260, Новгородская область, г.Малая Вишера, ул.Карла Маркса, д.19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55A" w:rsidRPr="00944737" w:rsidRDefault="002F655A" w:rsidP="002F655A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52</w:t>
            </w:r>
          </w:p>
        </w:tc>
      </w:tr>
      <w:tr w:rsidR="002207DE" w:rsidRPr="002207DE" w:rsidTr="00A2549F">
        <w:tblPrEx>
          <w:tblLook w:val="0000"/>
        </w:tblPrEx>
        <w:trPr>
          <w:trHeight w:val="719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F92981" w:rsidRDefault="002207DE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sz w:val="24"/>
              </w:rPr>
            </w:pP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FE293E" w:rsidRDefault="002207DE" w:rsidP="002207DE">
            <w:pPr>
              <w:spacing w:before="120" w:line="240" w:lineRule="exact"/>
              <w:jc w:val="both"/>
              <w:rPr>
                <w:sz w:val="24"/>
              </w:rPr>
            </w:pPr>
            <w:r w:rsidRPr="00FE293E">
              <w:rPr>
                <w:sz w:val="24"/>
              </w:rPr>
              <w:t>Муниципальное автономное дошкольное образовательное учреждение « Детский сад «Кроха» г.Малая Вишера»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944737" w:rsidRDefault="002207DE" w:rsidP="002207DE">
            <w:pPr>
              <w:pStyle w:val="Default"/>
              <w:jc w:val="both"/>
              <w:rPr>
                <w:color w:val="auto"/>
              </w:rPr>
            </w:pPr>
            <w:r w:rsidRPr="00944737">
              <w:rPr>
                <w:color w:val="auto"/>
              </w:rPr>
              <w:t>174260, Новгородская область, г.Малая Вишера, ул.Московская, д.40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944737" w:rsidRDefault="002207DE" w:rsidP="002207DE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52</w:t>
            </w:r>
          </w:p>
        </w:tc>
      </w:tr>
      <w:tr w:rsidR="002207DE" w:rsidRPr="002207DE" w:rsidTr="00A2549F">
        <w:tblPrEx>
          <w:tblLook w:val="0000"/>
        </w:tblPrEx>
        <w:trPr>
          <w:trHeight w:val="719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F92981" w:rsidRDefault="002207DE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sz w:val="24"/>
              </w:rPr>
            </w:pP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FE293E" w:rsidRDefault="002207DE" w:rsidP="002207DE">
            <w:pPr>
              <w:spacing w:before="120" w:line="240" w:lineRule="exact"/>
              <w:jc w:val="both"/>
              <w:rPr>
                <w:sz w:val="24"/>
              </w:rPr>
            </w:pPr>
            <w:r w:rsidRPr="00FE293E">
              <w:rPr>
                <w:sz w:val="24"/>
              </w:rPr>
              <w:t>Муниципальное автономное дошкольное образовательное учреждение « Детский сад «Радуга» пос.Большая Вишера»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944737" w:rsidRDefault="002207DE" w:rsidP="002207DE">
            <w:pPr>
              <w:spacing w:before="120" w:line="240" w:lineRule="exact"/>
              <w:jc w:val="both"/>
              <w:rPr>
                <w:sz w:val="24"/>
              </w:rPr>
            </w:pPr>
            <w:r w:rsidRPr="00944737">
              <w:rPr>
                <w:sz w:val="24"/>
              </w:rPr>
              <w:t>174250, Новгородская область, пос. Большая Вишера, ул. Первомайская, д. 11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944737" w:rsidRDefault="002207DE" w:rsidP="002207DE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52</w:t>
            </w:r>
          </w:p>
        </w:tc>
      </w:tr>
      <w:tr w:rsidR="002207DE" w:rsidRPr="002207DE" w:rsidTr="00A2549F">
        <w:tblPrEx>
          <w:tblLook w:val="0000"/>
        </w:tblPrEx>
        <w:trPr>
          <w:trHeight w:val="719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F92981" w:rsidRDefault="002207DE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sz w:val="24"/>
              </w:rPr>
            </w:pP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FE293E" w:rsidRDefault="002207DE" w:rsidP="00FE293E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FE293E">
              <w:rPr>
                <w:sz w:val="24"/>
              </w:rPr>
              <w:t>Муниц</w:t>
            </w:r>
            <w:r w:rsidR="00FE293E" w:rsidRPr="00FE293E">
              <w:rPr>
                <w:sz w:val="24"/>
              </w:rPr>
              <w:t>ипальное автономное дошколь</w:t>
            </w:r>
            <w:r w:rsidRPr="00FE293E">
              <w:rPr>
                <w:sz w:val="24"/>
              </w:rPr>
              <w:t xml:space="preserve">ное </w:t>
            </w:r>
            <w:r w:rsidR="00A2549F" w:rsidRPr="00FE293E">
              <w:rPr>
                <w:sz w:val="24"/>
              </w:rPr>
              <w:t>образовательное учреждение «Дет</w:t>
            </w:r>
            <w:r w:rsidRPr="00FE293E">
              <w:rPr>
                <w:sz w:val="24"/>
              </w:rPr>
              <w:t xml:space="preserve">ский сад «Солнышко» </w:t>
            </w:r>
            <w:r w:rsidR="00FE293E" w:rsidRPr="00FE293E">
              <w:rPr>
                <w:sz w:val="24"/>
              </w:rPr>
              <w:t>д. Бурга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944737" w:rsidRDefault="002207DE" w:rsidP="002207DE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944737">
              <w:rPr>
                <w:sz w:val="24"/>
              </w:rPr>
              <w:t>174280, Новгородская область,</w:t>
            </w:r>
          </w:p>
          <w:p w:rsidR="002207DE" w:rsidRPr="00944737" w:rsidRDefault="002207DE" w:rsidP="002207DE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944737">
              <w:rPr>
                <w:sz w:val="24"/>
              </w:rPr>
              <w:t>д. Бурга, ул. Новгородская, д.</w:t>
            </w:r>
          </w:p>
          <w:p w:rsidR="002207DE" w:rsidRPr="00944737" w:rsidRDefault="002207DE" w:rsidP="002207DE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944737">
              <w:rPr>
                <w:sz w:val="24"/>
              </w:rPr>
              <w:t>38</w:t>
            </w:r>
          </w:p>
          <w:p w:rsidR="002207DE" w:rsidRPr="00944737" w:rsidRDefault="002207DE" w:rsidP="002207DE">
            <w:pPr>
              <w:spacing w:before="120" w:line="240" w:lineRule="exact"/>
              <w:rPr>
                <w:sz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944737" w:rsidRDefault="002207DE" w:rsidP="002207DE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52</w:t>
            </w:r>
          </w:p>
        </w:tc>
      </w:tr>
      <w:tr w:rsidR="002207DE" w:rsidRPr="002207DE" w:rsidTr="00A2549F">
        <w:tblPrEx>
          <w:tblLook w:val="0000"/>
        </w:tblPrEx>
        <w:trPr>
          <w:trHeight w:val="719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F92981" w:rsidRDefault="002207DE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sz w:val="24"/>
              </w:rPr>
            </w:pP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FE293E" w:rsidRDefault="002207DE" w:rsidP="002207DE">
            <w:pPr>
              <w:spacing w:before="120" w:line="240" w:lineRule="exact"/>
              <w:jc w:val="both"/>
              <w:rPr>
                <w:sz w:val="24"/>
              </w:rPr>
            </w:pPr>
            <w:r w:rsidRPr="00FE293E">
              <w:rPr>
                <w:sz w:val="24"/>
              </w:rPr>
              <w:t>Муниципальное автономное учреждение дополнительного образования «Центр «Созвездие»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944737" w:rsidRDefault="002207DE" w:rsidP="002207DE">
            <w:pPr>
              <w:spacing w:before="120" w:line="240" w:lineRule="exact"/>
              <w:jc w:val="both"/>
              <w:rPr>
                <w:sz w:val="24"/>
              </w:rPr>
            </w:pPr>
            <w:r w:rsidRPr="00944737">
              <w:rPr>
                <w:sz w:val="24"/>
              </w:rPr>
              <w:t>174260, Новгородская область, г.Малая Вишера, ул.Некрасова, д.17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07DE" w:rsidRPr="00944737" w:rsidRDefault="002207DE" w:rsidP="002207DE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52</w:t>
            </w:r>
          </w:p>
        </w:tc>
      </w:tr>
      <w:tr w:rsidR="0013785A" w:rsidRPr="002207DE" w:rsidTr="00A2549F">
        <w:tblPrEx>
          <w:tblLook w:val="0000"/>
        </w:tblPrEx>
        <w:trPr>
          <w:trHeight w:val="719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85A" w:rsidRPr="00F92981" w:rsidRDefault="0013785A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sz w:val="24"/>
              </w:rPr>
            </w:pP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85A" w:rsidRPr="00FE293E" w:rsidRDefault="0013785A" w:rsidP="002207DE">
            <w:pPr>
              <w:spacing w:before="120" w:line="240" w:lineRule="exact"/>
              <w:jc w:val="both"/>
              <w:rPr>
                <w:sz w:val="24"/>
              </w:rPr>
            </w:pPr>
            <w:r>
              <w:rPr>
                <w:sz w:val="24"/>
              </w:rPr>
              <w:t>Областное государственное автономное</w:t>
            </w:r>
            <w:r w:rsidR="00840D67">
              <w:rPr>
                <w:sz w:val="24"/>
              </w:rPr>
              <w:t xml:space="preserve"> профессиональное образовательное учреждение «Маловишерский техникум»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85A" w:rsidRPr="00944737" w:rsidRDefault="00840D67" w:rsidP="002207DE">
            <w:pPr>
              <w:spacing w:before="120" w:line="240" w:lineRule="exact"/>
              <w:jc w:val="both"/>
              <w:rPr>
                <w:sz w:val="24"/>
              </w:rPr>
            </w:pPr>
            <w:r w:rsidRPr="00944737">
              <w:rPr>
                <w:sz w:val="24"/>
              </w:rPr>
              <w:t>174260, Новгородская область, г. Малая Вишера, ул. 50 лет Октября, д.16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85A" w:rsidRPr="00944737" w:rsidRDefault="00840D67" w:rsidP="002207DE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2969D2" w:rsidRPr="002207DE" w:rsidTr="00A2549F">
        <w:tblPrEx>
          <w:tblLook w:val="0000"/>
        </w:tblPrEx>
        <w:trPr>
          <w:trHeight w:val="719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69D2" w:rsidRPr="00F92981" w:rsidRDefault="002969D2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sz w:val="24"/>
              </w:rPr>
            </w:pP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69D2" w:rsidRDefault="002969D2" w:rsidP="002207DE">
            <w:pPr>
              <w:spacing w:before="120" w:line="240" w:lineRule="exact"/>
              <w:jc w:val="both"/>
              <w:rPr>
                <w:sz w:val="24"/>
              </w:rPr>
            </w:pPr>
            <w:r>
              <w:rPr>
                <w:sz w:val="24"/>
              </w:rPr>
              <w:t>Детский развивающий центр «Сёма»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69D2" w:rsidRPr="00944737" w:rsidRDefault="002969D2" w:rsidP="002207DE">
            <w:pPr>
              <w:spacing w:before="120" w:line="240" w:lineRule="exact"/>
              <w:jc w:val="both"/>
              <w:rPr>
                <w:sz w:val="24"/>
              </w:rPr>
            </w:pPr>
            <w:r w:rsidRPr="00944737">
              <w:rPr>
                <w:sz w:val="24"/>
              </w:rPr>
              <w:t>174260, Новгородская область, г. Малая Вишера, ул. Мерецкова, д.11а</w:t>
            </w:r>
          </w:p>
          <w:p w:rsidR="009D5E8A" w:rsidRPr="00944737" w:rsidRDefault="009D5E8A" w:rsidP="002207DE">
            <w:pPr>
              <w:spacing w:before="120" w:line="240" w:lineRule="exact"/>
              <w:jc w:val="both"/>
              <w:rPr>
                <w:sz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69D2" w:rsidRPr="00944737" w:rsidRDefault="008F0858" w:rsidP="002207DE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835612" w:rsidRPr="00F92981" w:rsidTr="00A2549F">
        <w:tblPrEx>
          <w:tblLook w:val="0000"/>
        </w:tblPrEx>
        <w:trPr>
          <w:trHeight w:val="425"/>
        </w:trPr>
        <w:tc>
          <w:tcPr>
            <w:tcW w:w="990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835612" w:rsidP="00835612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II.МЕДИЦИНСКИЕ УЧРЕЖДЕНИЯ</w:t>
            </w:r>
          </w:p>
        </w:tc>
      </w:tr>
      <w:tr w:rsidR="002B7C43" w:rsidRPr="00F92981" w:rsidTr="00A2549F">
        <w:tblPrEx>
          <w:tblLook w:val="0000"/>
        </w:tblPrEx>
        <w:trPr>
          <w:trHeight w:hRule="exact" w:val="1052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7C43" w:rsidRPr="00F92981" w:rsidRDefault="002B7C43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sz w:val="24"/>
              </w:rPr>
            </w:pPr>
            <w:r w:rsidRPr="00F92981">
              <w:rPr>
                <w:sz w:val="24"/>
              </w:rPr>
              <w:t>2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7C43" w:rsidRPr="00FE293E" w:rsidRDefault="00835612" w:rsidP="00FE7BDD">
            <w:pPr>
              <w:spacing w:before="120" w:line="240" w:lineRule="exact"/>
              <w:jc w:val="both"/>
              <w:rPr>
                <w:sz w:val="24"/>
              </w:rPr>
            </w:pPr>
            <w:r w:rsidRPr="00FE293E">
              <w:rPr>
                <w:sz w:val="24"/>
              </w:rPr>
              <w:t>Здание главного корпуса больничного комплекса, КДЦ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7C43" w:rsidRPr="00944737" w:rsidRDefault="002B7C43">
            <w:pPr>
              <w:pStyle w:val="Default"/>
            </w:pPr>
            <w:r w:rsidRPr="00944737">
              <w:t xml:space="preserve">174260, Новгородская область, г.Малая Вишера , пер.2 Набереж-ный, д.20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7C43" w:rsidRPr="00944737" w:rsidRDefault="002B7C43" w:rsidP="00A46024">
            <w:pPr>
              <w:spacing w:before="120" w:line="240" w:lineRule="exact"/>
              <w:jc w:val="center"/>
              <w:rPr>
                <w:sz w:val="24"/>
              </w:rPr>
            </w:pPr>
          </w:p>
          <w:p w:rsidR="002B7C43" w:rsidRPr="00944737" w:rsidRDefault="002B7C43" w:rsidP="00A46024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D115A0" w:rsidRPr="00F92981" w:rsidTr="00A2549F">
        <w:tblPrEx>
          <w:tblLook w:val="0000"/>
        </w:tblPrEx>
        <w:trPr>
          <w:trHeight w:hRule="exact" w:val="964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5A0" w:rsidRPr="00D115A0" w:rsidRDefault="00D115A0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color w:val="000000"/>
                <w:sz w:val="24"/>
              </w:rPr>
            </w:pPr>
            <w:r w:rsidRPr="00D115A0">
              <w:rPr>
                <w:color w:val="000000"/>
                <w:sz w:val="24"/>
              </w:rPr>
              <w:t>2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5A0" w:rsidRPr="00FE293E" w:rsidRDefault="00835612" w:rsidP="00D115A0">
            <w:pPr>
              <w:pStyle w:val="Default"/>
              <w:jc w:val="both"/>
              <w:rPr>
                <w:sz w:val="23"/>
                <w:szCs w:val="23"/>
              </w:rPr>
            </w:pPr>
            <w:r w:rsidRPr="00FE293E">
              <w:rPr>
                <w:sz w:val="23"/>
                <w:szCs w:val="23"/>
              </w:rPr>
              <w:t>Здание патологоанатомического отделения</w:t>
            </w:r>
          </w:p>
          <w:p w:rsidR="00D115A0" w:rsidRPr="00FE293E" w:rsidRDefault="00D115A0" w:rsidP="00A46024">
            <w:pPr>
              <w:spacing w:before="120" w:line="240" w:lineRule="exact"/>
              <w:jc w:val="both"/>
              <w:rPr>
                <w:color w:val="000000"/>
                <w:sz w:val="24"/>
              </w:rPr>
            </w:pP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5A0" w:rsidRPr="00944737" w:rsidRDefault="00884A01">
            <w:pPr>
              <w:pStyle w:val="Default"/>
            </w:pPr>
            <w:r w:rsidRPr="00944737">
              <w:t>174260, Новгородская область, г.Малая Вишера , пер.2 Набереж-ный, д.20г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15A0" w:rsidRPr="00944737" w:rsidRDefault="00D115A0" w:rsidP="00D115A0">
            <w:pPr>
              <w:pStyle w:val="Default"/>
              <w:jc w:val="center"/>
            </w:pPr>
          </w:p>
          <w:p w:rsidR="008F0858" w:rsidRPr="00944737" w:rsidRDefault="008F0858" w:rsidP="00D115A0">
            <w:pPr>
              <w:pStyle w:val="Default"/>
              <w:jc w:val="center"/>
            </w:pPr>
            <w:r w:rsidRPr="00944737">
              <w:t>50</w:t>
            </w:r>
          </w:p>
          <w:p w:rsidR="008F0858" w:rsidRPr="00944737" w:rsidRDefault="008F0858" w:rsidP="00D115A0">
            <w:pPr>
              <w:pStyle w:val="Default"/>
              <w:jc w:val="center"/>
            </w:pPr>
          </w:p>
          <w:p w:rsidR="008F0858" w:rsidRPr="00944737" w:rsidRDefault="008F0858" w:rsidP="00D115A0">
            <w:pPr>
              <w:pStyle w:val="Default"/>
              <w:jc w:val="center"/>
            </w:pPr>
          </w:p>
        </w:tc>
      </w:tr>
      <w:tr w:rsidR="00835612" w:rsidRPr="00F92981" w:rsidTr="00A2549F">
        <w:tblPrEx>
          <w:tblLook w:val="0000"/>
        </w:tblPrEx>
        <w:trPr>
          <w:trHeight w:hRule="exact" w:val="964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D115A0" w:rsidRDefault="00835612" w:rsidP="00A46024">
            <w:pPr>
              <w:numPr>
                <w:ilvl w:val="0"/>
                <w:numId w:val="11"/>
              </w:numPr>
              <w:spacing w:before="120" w:line="240" w:lineRule="exact"/>
              <w:ind w:left="0" w:firstLine="0"/>
              <w:rPr>
                <w:color w:val="000000"/>
                <w:sz w:val="24"/>
              </w:rPr>
            </w:pP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FE293E" w:rsidRDefault="00835612" w:rsidP="00D115A0">
            <w:pPr>
              <w:pStyle w:val="Default"/>
              <w:jc w:val="both"/>
              <w:rPr>
                <w:sz w:val="23"/>
                <w:szCs w:val="23"/>
              </w:rPr>
            </w:pPr>
            <w:r w:rsidRPr="00FE293E">
              <w:rPr>
                <w:sz w:val="23"/>
                <w:szCs w:val="23"/>
              </w:rPr>
              <w:t>Здание кислородного пункта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884A01">
            <w:pPr>
              <w:pStyle w:val="Default"/>
            </w:pPr>
            <w:r w:rsidRPr="00944737">
              <w:t>174260, Новгородская область, г.Малая Вишера , пер.2 Набереж-ный, д.20в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835612" w:rsidP="00D115A0">
            <w:pPr>
              <w:pStyle w:val="Default"/>
              <w:jc w:val="center"/>
            </w:pPr>
          </w:p>
          <w:p w:rsidR="008F0858" w:rsidRPr="00944737" w:rsidRDefault="008F0858" w:rsidP="00D115A0">
            <w:pPr>
              <w:pStyle w:val="Default"/>
              <w:jc w:val="center"/>
            </w:pPr>
            <w:r w:rsidRPr="00944737">
              <w:t>50</w:t>
            </w:r>
          </w:p>
          <w:p w:rsidR="008F0858" w:rsidRPr="00944737" w:rsidRDefault="008F0858" w:rsidP="00D115A0">
            <w:pPr>
              <w:pStyle w:val="Default"/>
              <w:jc w:val="center"/>
            </w:pPr>
          </w:p>
        </w:tc>
      </w:tr>
      <w:tr w:rsidR="00835612" w:rsidRPr="00F92981" w:rsidTr="00A2549F">
        <w:tblPrEx>
          <w:tblLook w:val="0000"/>
        </w:tblPrEx>
        <w:trPr>
          <w:trHeight w:hRule="exact" w:val="964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D115A0" w:rsidRDefault="00A2549F" w:rsidP="00A57FDA">
            <w:pPr>
              <w:spacing w:before="120" w:line="240" w:lineRule="exac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1</w:t>
            </w:r>
            <w:r w:rsidR="00A57FDA">
              <w:rPr>
                <w:color w:val="000000"/>
                <w:sz w:val="24"/>
              </w:rPr>
              <w:t>8</w:t>
            </w:r>
            <w:r w:rsidR="00835612">
              <w:rPr>
                <w:color w:val="000000"/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FE293E" w:rsidRDefault="00835612" w:rsidP="00D115A0">
            <w:pPr>
              <w:pStyle w:val="Default"/>
              <w:jc w:val="both"/>
              <w:rPr>
                <w:sz w:val="23"/>
                <w:szCs w:val="23"/>
              </w:rPr>
            </w:pPr>
            <w:r w:rsidRPr="00FE293E">
              <w:rPr>
                <w:sz w:val="23"/>
                <w:szCs w:val="23"/>
              </w:rPr>
              <w:t>Здание хозяйственного блока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884A01">
            <w:pPr>
              <w:pStyle w:val="Default"/>
            </w:pPr>
            <w:r w:rsidRPr="00944737">
              <w:t>174260, Новгородская область, г.Малая Вишера , пер.2 Набереж-ный, д.20б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835612" w:rsidP="00D115A0">
            <w:pPr>
              <w:pStyle w:val="Default"/>
              <w:jc w:val="center"/>
            </w:pPr>
          </w:p>
          <w:p w:rsidR="008F0858" w:rsidRPr="00944737" w:rsidRDefault="008F0858" w:rsidP="00D115A0">
            <w:pPr>
              <w:pStyle w:val="Default"/>
              <w:jc w:val="center"/>
            </w:pPr>
            <w:r w:rsidRPr="00944737">
              <w:t>50</w:t>
            </w:r>
          </w:p>
        </w:tc>
      </w:tr>
      <w:tr w:rsidR="00835612" w:rsidRPr="00F92981" w:rsidTr="00A2549F">
        <w:tblPrEx>
          <w:tblLook w:val="0000"/>
        </w:tblPrEx>
        <w:trPr>
          <w:trHeight w:hRule="exact" w:val="964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Default="00A57FDA" w:rsidP="00835612">
            <w:pPr>
              <w:spacing w:before="120" w:line="240" w:lineRule="exac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19</w:t>
            </w:r>
            <w:r w:rsidR="00A2549F">
              <w:rPr>
                <w:color w:val="000000"/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FE293E" w:rsidRDefault="00835612" w:rsidP="00D115A0">
            <w:pPr>
              <w:pStyle w:val="Default"/>
              <w:jc w:val="both"/>
              <w:rPr>
                <w:sz w:val="23"/>
                <w:szCs w:val="23"/>
              </w:rPr>
            </w:pPr>
            <w:r w:rsidRPr="00FE293E">
              <w:rPr>
                <w:sz w:val="23"/>
                <w:szCs w:val="23"/>
              </w:rPr>
              <w:t>Здание ЦОВП №3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884A01">
            <w:pPr>
              <w:pStyle w:val="Default"/>
            </w:pPr>
            <w:r w:rsidRPr="00944737">
              <w:t>174260, Новгородская область, Маловишерский район, г. Малая Вишера, ул.</w:t>
            </w:r>
            <w:r w:rsidR="00E956A9" w:rsidRPr="00944737">
              <w:t xml:space="preserve"> </w:t>
            </w:r>
            <w:r w:rsidRPr="00944737">
              <w:t>Труда, д.2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835612" w:rsidP="00D115A0">
            <w:pPr>
              <w:pStyle w:val="Default"/>
              <w:jc w:val="center"/>
            </w:pPr>
          </w:p>
          <w:p w:rsidR="008F0858" w:rsidRPr="00944737" w:rsidRDefault="008F0858" w:rsidP="00D115A0">
            <w:pPr>
              <w:pStyle w:val="Default"/>
              <w:jc w:val="center"/>
            </w:pPr>
            <w:r w:rsidRPr="00944737">
              <w:t>50</w:t>
            </w:r>
          </w:p>
        </w:tc>
      </w:tr>
      <w:tr w:rsidR="00835612" w:rsidRPr="00F92981" w:rsidTr="00FE293E">
        <w:tblPrEx>
          <w:tblLook w:val="0000"/>
        </w:tblPrEx>
        <w:trPr>
          <w:trHeight w:hRule="exact" w:val="1109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Default="00A57FDA" w:rsidP="00A57FDA">
            <w:pPr>
              <w:spacing w:before="120" w:line="240" w:lineRule="exac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20</w:t>
            </w:r>
            <w:r w:rsidR="00A2549F">
              <w:rPr>
                <w:color w:val="000000"/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FE293E" w:rsidRDefault="00835612" w:rsidP="00D115A0">
            <w:pPr>
              <w:pStyle w:val="Default"/>
              <w:jc w:val="both"/>
              <w:rPr>
                <w:sz w:val="23"/>
                <w:szCs w:val="23"/>
              </w:rPr>
            </w:pPr>
            <w:r w:rsidRPr="00FE293E">
              <w:rPr>
                <w:sz w:val="23"/>
                <w:szCs w:val="23"/>
              </w:rPr>
              <w:t>Здание Большевишерского ВА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884A01">
            <w:pPr>
              <w:pStyle w:val="Default"/>
            </w:pPr>
            <w:r w:rsidRPr="00944737">
              <w:t>174260, Новгородская область, Маловишерский район, п. Большая Вишера, ул. Поболотина, д.6а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835612" w:rsidP="00D115A0">
            <w:pPr>
              <w:pStyle w:val="Default"/>
              <w:jc w:val="center"/>
            </w:pPr>
          </w:p>
          <w:p w:rsidR="008F0858" w:rsidRPr="00944737" w:rsidRDefault="008F0858" w:rsidP="00D115A0">
            <w:pPr>
              <w:pStyle w:val="Default"/>
              <w:jc w:val="center"/>
            </w:pPr>
            <w:r w:rsidRPr="00944737">
              <w:t>40</w:t>
            </w:r>
          </w:p>
        </w:tc>
      </w:tr>
      <w:tr w:rsidR="00835612" w:rsidRPr="00F92981" w:rsidTr="00A2549F">
        <w:tblPrEx>
          <w:tblLook w:val="0000"/>
        </w:tblPrEx>
        <w:trPr>
          <w:trHeight w:hRule="exact" w:val="964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Default="00A57FDA" w:rsidP="00835612">
            <w:pPr>
              <w:spacing w:before="120" w:line="240" w:lineRule="exac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21</w:t>
            </w:r>
            <w:r w:rsidR="00ED28CE">
              <w:rPr>
                <w:color w:val="000000"/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FE293E" w:rsidRDefault="00835612" w:rsidP="00D115A0">
            <w:pPr>
              <w:pStyle w:val="Default"/>
              <w:jc w:val="both"/>
              <w:rPr>
                <w:sz w:val="23"/>
                <w:szCs w:val="23"/>
              </w:rPr>
            </w:pPr>
            <w:r w:rsidRPr="00FE293E">
              <w:rPr>
                <w:sz w:val="23"/>
                <w:szCs w:val="23"/>
              </w:rPr>
              <w:t>Здание Веребьинского ФАП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B44659">
            <w:pPr>
              <w:pStyle w:val="Default"/>
            </w:pPr>
            <w:r w:rsidRPr="00944737">
              <w:t>174260, Новгородская область, Маловишерский район, д.Веребье, ул. 1 Мая, д.9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858" w:rsidRPr="00944737" w:rsidRDefault="008F0858" w:rsidP="00D115A0">
            <w:pPr>
              <w:pStyle w:val="Default"/>
              <w:jc w:val="center"/>
            </w:pPr>
          </w:p>
          <w:p w:rsidR="00835612" w:rsidRPr="00944737" w:rsidRDefault="008F0858" w:rsidP="00D115A0">
            <w:pPr>
              <w:pStyle w:val="Default"/>
              <w:jc w:val="center"/>
            </w:pPr>
            <w:r w:rsidRPr="00944737">
              <w:t>40</w:t>
            </w:r>
          </w:p>
        </w:tc>
      </w:tr>
      <w:tr w:rsidR="00835612" w:rsidRPr="00F92981" w:rsidTr="00ED28CE">
        <w:tblPrEx>
          <w:tblLook w:val="0000"/>
        </w:tblPrEx>
        <w:trPr>
          <w:trHeight w:hRule="exact" w:val="1036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Default="00ED28CE" w:rsidP="00A57FDA">
            <w:pPr>
              <w:spacing w:before="120" w:line="240" w:lineRule="exac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2</w:t>
            </w:r>
            <w:r w:rsidR="00A57FDA">
              <w:rPr>
                <w:color w:val="000000"/>
                <w:sz w:val="24"/>
              </w:rPr>
              <w:t>2</w:t>
            </w:r>
            <w:r>
              <w:rPr>
                <w:color w:val="000000"/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FE293E" w:rsidRDefault="00835612" w:rsidP="00D115A0">
            <w:pPr>
              <w:pStyle w:val="Default"/>
              <w:jc w:val="both"/>
              <w:rPr>
                <w:sz w:val="23"/>
                <w:szCs w:val="23"/>
              </w:rPr>
            </w:pPr>
            <w:r w:rsidRPr="00FE293E">
              <w:rPr>
                <w:sz w:val="23"/>
                <w:szCs w:val="23"/>
              </w:rPr>
              <w:t>Здание Мстинского ФАП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B44659" w:rsidP="00B44659">
            <w:pPr>
              <w:pStyle w:val="Default"/>
            </w:pPr>
            <w:r w:rsidRPr="00944737">
              <w:t>174260, Новгородская область, Маловишерский район, д. Мстинский Мост, ул. Зеленая, д. 2/11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858" w:rsidRPr="00944737" w:rsidRDefault="008F0858" w:rsidP="00D115A0">
            <w:pPr>
              <w:pStyle w:val="Default"/>
              <w:jc w:val="center"/>
            </w:pPr>
          </w:p>
          <w:p w:rsidR="00835612" w:rsidRPr="00944737" w:rsidRDefault="008F0858" w:rsidP="00D115A0">
            <w:pPr>
              <w:pStyle w:val="Default"/>
              <w:jc w:val="center"/>
            </w:pPr>
            <w:r w:rsidRPr="00944737">
              <w:t>40</w:t>
            </w:r>
          </w:p>
        </w:tc>
      </w:tr>
      <w:tr w:rsidR="00835612" w:rsidRPr="00F92981" w:rsidTr="00A2549F">
        <w:tblPrEx>
          <w:tblLook w:val="0000"/>
        </w:tblPrEx>
        <w:trPr>
          <w:trHeight w:hRule="exact" w:val="964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Default="00ED28CE" w:rsidP="00A57FDA">
            <w:pPr>
              <w:spacing w:before="120" w:line="240" w:lineRule="exac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2</w:t>
            </w:r>
            <w:r w:rsidR="00A57FDA">
              <w:rPr>
                <w:color w:val="000000"/>
                <w:sz w:val="24"/>
              </w:rPr>
              <w:t>3</w:t>
            </w:r>
            <w:r>
              <w:rPr>
                <w:color w:val="000000"/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FE293E" w:rsidRDefault="00835612" w:rsidP="00D115A0">
            <w:pPr>
              <w:pStyle w:val="Default"/>
              <w:jc w:val="both"/>
              <w:rPr>
                <w:sz w:val="23"/>
                <w:szCs w:val="23"/>
              </w:rPr>
            </w:pPr>
            <w:r w:rsidRPr="00FE293E">
              <w:rPr>
                <w:sz w:val="23"/>
                <w:szCs w:val="23"/>
              </w:rPr>
              <w:t>Здание Грядского ФАП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B44659">
            <w:pPr>
              <w:pStyle w:val="Default"/>
            </w:pPr>
            <w:r w:rsidRPr="00944737">
              <w:t>174260, Новгородская область, Маловишерский район, ст. Гряды, ул. Ленинградская, д.17а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835612" w:rsidP="00D115A0">
            <w:pPr>
              <w:pStyle w:val="Default"/>
              <w:jc w:val="center"/>
            </w:pPr>
          </w:p>
          <w:p w:rsidR="008F0858" w:rsidRPr="00944737" w:rsidRDefault="008F0858" w:rsidP="00D115A0">
            <w:pPr>
              <w:pStyle w:val="Default"/>
              <w:jc w:val="center"/>
            </w:pPr>
            <w:r w:rsidRPr="00944737">
              <w:t>40</w:t>
            </w:r>
          </w:p>
        </w:tc>
      </w:tr>
      <w:tr w:rsidR="00835612" w:rsidRPr="00F92981" w:rsidTr="00A2549F">
        <w:tblPrEx>
          <w:tblLook w:val="0000"/>
        </w:tblPrEx>
        <w:trPr>
          <w:trHeight w:hRule="exact" w:val="964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Default="00ED28CE" w:rsidP="00A57FDA">
            <w:pPr>
              <w:spacing w:before="120" w:line="240" w:lineRule="exac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2</w:t>
            </w:r>
            <w:r w:rsidR="00A57FDA">
              <w:rPr>
                <w:color w:val="000000"/>
                <w:sz w:val="24"/>
              </w:rPr>
              <w:t>4</w:t>
            </w:r>
            <w:r>
              <w:rPr>
                <w:color w:val="000000"/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FE293E" w:rsidRDefault="00835612" w:rsidP="00D115A0">
            <w:pPr>
              <w:pStyle w:val="Default"/>
              <w:jc w:val="both"/>
              <w:rPr>
                <w:sz w:val="23"/>
                <w:szCs w:val="23"/>
              </w:rPr>
            </w:pPr>
            <w:r w:rsidRPr="00FE293E">
              <w:rPr>
                <w:sz w:val="23"/>
                <w:szCs w:val="23"/>
              </w:rPr>
              <w:t>Здание Дворищенского ФАП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B44659">
            <w:pPr>
              <w:pStyle w:val="Default"/>
            </w:pPr>
            <w:r w:rsidRPr="00944737">
              <w:t>174260, Новгородская область, Маловишерский район, дер. Дворищи, ул. Связи, д.4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835612" w:rsidP="00D115A0">
            <w:pPr>
              <w:pStyle w:val="Default"/>
              <w:jc w:val="center"/>
            </w:pPr>
          </w:p>
          <w:p w:rsidR="008F0858" w:rsidRPr="00944737" w:rsidRDefault="008F0858" w:rsidP="00D115A0">
            <w:pPr>
              <w:pStyle w:val="Default"/>
              <w:jc w:val="center"/>
            </w:pPr>
            <w:r w:rsidRPr="00944737">
              <w:t>40</w:t>
            </w:r>
          </w:p>
        </w:tc>
      </w:tr>
      <w:tr w:rsidR="00835612" w:rsidRPr="00F92981" w:rsidTr="00A2549F">
        <w:tblPrEx>
          <w:tblLook w:val="0000"/>
        </w:tblPrEx>
        <w:trPr>
          <w:trHeight w:hRule="exact" w:val="964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Default="00ED28CE" w:rsidP="00A57FDA">
            <w:pPr>
              <w:spacing w:before="120" w:line="240" w:lineRule="exac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2</w:t>
            </w:r>
            <w:r w:rsidR="00A57FDA">
              <w:rPr>
                <w:color w:val="000000"/>
                <w:sz w:val="24"/>
              </w:rPr>
              <w:t>5</w:t>
            </w:r>
            <w:r>
              <w:rPr>
                <w:color w:val="000000"/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FE293E" w:rsidRDefault="00835612" w:rsidP="00D115A0">
            <w:pPr>
              <w:pStyle w:val="Default"/>
              <w:jc w:val="both"/>
              <w:rPr>
                <w:sz w:val="23"/>
                <w:szCs w:val="23"/>
              </w:rPr>
            </w:pPr>
            <w:r w:rsidRPr="00FE293E">
              <w:rPr>
                <w:sz w:val="23"/>
                <w:szCs w:val="23"/>
              </w:rPr>
              <w:t>Здание Бургинского ЦОВП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B44659">
            <w:pPr>
              <w:pStyle w:val="Default"/>
            </w:pPr>
            <w:r w:rsidRPr="00944737">
              <w:t>174260, Новгородская область, Маловишерский район, дер. Бурга, ул. Новгородская, д.34б</w:t>
            </w:r>
          </w:p>
          <w:p w:rsidR="00B44659" w:rsidRPr="00944737" w:rsidRDefault="00B44659">
            <w:pPr>
              <w:pStyle w:val="Default"/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5612" w:rsidRPr="00944737" w:rsidRDefault="00835612" w:rsidP="00D115A0">
            <w:pPr>
              <w:pStyle w:val="Default"/>
              <w:jc w:val="center"/>
            </w:pPr>
          </w:p>
          <w:p w:rsidR="008F0858" w:rsidRPr="00944737" w:rsidRDefault="008F0858" w:rsidP="00D115A0">
            <w:pPr>
              <w:pStyle w:val="Default"/>
              <w:jc w:val="center"/>
            </w:pPr>
            <w:r w:rsidRPr="00944737">
              <w:t>40</w:t>
            </w:r>
          </w:p>
          <w:p w:rsidR="008F0858" w:rsidRPr="00944737" w:rsidRDefault="008F0858" w:rsidP="00D115A0">
            <w:pPr>
              <w:pStyle w:val="Default"/>
              <w:jc w:val="center"/>
            </w:pPr>
          </w:p>
        </w:tc>
      </w:tr>
      <w:tr w:rsidR="00A45CD2" w:rsidRPr="00F92981" w:rsidTr="00A2549F">
        <w:tblPrEx>
          <w:tblLook w:val="0000"/>
        </w:tblPrEx>
        <w:trPr>
          <w:trHeight w:hRule="exact" w:val="964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CD2" w:rsidRDefault="00A45CD2" w:rsidP="00A57FDA">
            <w:pPr>
              <w:spacing w:before="120" w:line="240" w:lineRule="exac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2</w:t>
            </w:r>
            <w:r w:rsidR="00A57FDA">
              <w:rPr>
                <w:color w:val="000000"/>
                <w:sz w:val="24"/>
              </w:rPr>
              <w:t>6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CD2" w:rsidRPr="00FE293E" w:rsidRDefault="00A45CD2" w:rsidP="00D115A0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ГОБУЗ «Маловишерская стоматологическая поликлиника»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CD2" w:rsidRPr="00944737" w:rsidRDefault="00A45CD2">
            <w:pPr>
              <w:pStyle w:val="Default"/>
            </w:pPr>
            <w:r w:rsidRPr="00944737">
              <w:t>174260, Новгородская область, г. Малая Вишера, ул. Лесная, д.19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CD2" w:rsidRPr="00944737" w:rsidRDefault="00A45CD2" w:rsidP="00D115A0">
            <w:pPr>
              <w:pStyle w:val="Default"/>
              <w:jc w:val="center"/>
            </w:pPr>
          </w:p>
          <w:p w:rsidR="008F0858" w:rsidRPr="00944737" w:rsidRDefault="008F0858" w:rsidP="00D115A0">
            <w:pPr>
              <w:pStyle w:val="Default"/>
              <w:jc w:val="center"/>
            </w:pPr>
            <w:r w:rsidRPr="00944737">
              <w:t>50</w:t>
            </w:r>
          </w:p>
        </w:tc>
      </w:tr>
      <w:tr w:rsidR="00A45CD2" w:rsidRPr="00F92981" w:rsidTr="00A2549F">
        <w:tblPrEx>
          <w:tblLook w:val="0000"/>
        </w:tblPrEx>
        <w:trPr>
          <w:trHeight w:hRule="exact" w:val="964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CD2" w:rsidRDefault="00A45CD2" w:rsidP="00A57FDA">
            <w:pPr>
              <w:spacing w:before="120" w:line="240" w:lineRule="exac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2</w:t>
            </w:r>
            <w:r w:rsidR="00A57FDA">
              <w:rPr>
                <w:color w:val="000000"/>
                <w:sz w:val="24"/>
              </w:rPr>
              <w:t>7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CD2" w:rsidRDefault="00A45CD2" w:rsidP="00D115A0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ООО  «Улыбка плюс» стоматологический кабинет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CD2" w:rsidRPr="00944737" w:rsidRDefault="00A45CD2" w:rsidP="00A45CD2">
            <w:pPr>
              <w:pStyle w:val="Default"/>
            </w:pPr>
            <w:r w:rsidRPr="00944737">
              <w:t>174260, Новгородская область, г. Малая Вишера, ул. 50 лет Октября, д.12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858" w:rsidRPr="00944737" w:rsidRDefault="008F0858" w:rsidP="00D115A0">
            <w:pPr>
              <w:pStyle w:val="Default"/>
              <w:jc w:val="center"/>
            </w:pPr>
          </w:p>
          <w:p w:rsidR="00A45CD2" w:rsidRPr="00944737" w:rsidRDefault="008F0858" w:rsidP="00D115A0">
            <w:pPr>
              <w:pStyle w:val="Default"/>
              <w:jc w:val="center"/>
            </w:pPr>
            <w:r w:rsidRPr="00944737">
              <w:t>50</w:t>
            </w:r>
          </w:p>
        </w:tc>
      </w:tr>
      <w:tr w:rsidR="00A45CD2" w:rsidRPr="00F92981" w:rsidTr="00A45CD2">
        <w:tblPrEx>
          <w:tblLook w:val="0000"/>
        </w:tblPrEx>
        <w:trPr>
          <w:trHeight w:hRule="exact" w:val="1186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CD2" w:rsidRDefault="00A45CD2" w:rsidP="00A57FDA">
            <w:pPr>
              <w:spacing w:before="120" w:line="240" w:lineRule="exac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2</w:t>
            </w:r>
            <w:r w:rsidR="00A57FDA">
              <w:rPr>
                <w:color w:val="000000"/>
                <w:sz w:val="24"/>
              </w:rPr>
              <w:t>8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CD2" w:rsidRDefault="00A45CD2" w:rsidP="00D115A0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Областное автономное учреждение социального обслуживания (ОАУСО) «Маловишерский психоневрологический интернат «Оксочи»</w:t>
            </w: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CD2" w:rsidRPr="00944737" w:rsidRDefault="00A45CD2" w:rsidP="00A45CD2">
            <w:pPr>
              <w:pStyle w:val="Default"/>
            </w:pPr>
            <w:r w:rsidRPr="00944737">
              <w:t>Маловишерский район, д. Подгорное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0858" w:rsidRPr="00944737" w:rsidRDefault="008F0858" w:rsidP="00D115A0">
            <w:pPr>
              <w:pStyle w:val="Default"/>
              <w:jc w:val="center"/>
            </w:pPr>
          </w:p>
          <w:p w:rsidR="00A45CD2" w:rsidRPr="00944737" w:rsidRDefault="008F0858" w:rsidP="00D115A0">
            <w:pPr>
              <w:pStyle w:val="Default"/>
              <w:jc w:val="center"/>
            </w:pPr>
            <w:r w:rsidRPr="00944737">
              <w:t>40</w:t>
            </w:r>
          </w:p>
        </w:tc>
      </w:tr>
      <w:tr w:rsidR="00CE0B38" w:rsidRPr="00F92981" w:rsidTr="00A45CD2">
        <w:tblPrEx>
          <w:tblLook w:val="0000"/>
        </w:tblPrEx>
        <w:trPr>
          <w:trHeight w:hRule="exact" w:val="1186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B38" w:rsidRDefault="00CE0B38" w:rsidP="00A57FDA">
            <w:pPr>
              <w:spacing w:before="120" w:line="240" w:lineRule="exact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2</w:t>
            </w:r>
            <w:r w:rsidR="00A57FDA">
              <w:rPr>
                <w:color w:val="000000"/>
                <w:sz w:val="24"/>
              </w:rPr>
              <w:t>9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B38" w:rsidRPr="00CE0B38" w:rsidRDefault="00CE0B38" w:rsidP="00CE0B38">
            <w:pPr>
              <w:pStyle w:val="1"/>
              <w:shd w:val="clear" w:color="auto" w:fill="FFFFFF"/>
              <w:jc w:val="left"/>
              <w:rPr>
                <w:b w:val="0"/>
                <w:color w:val="000000"/>
                <w:sz w:val="23"/>
                <w:szCs w:val="23"/>
              </w:rPr>
            </w:pPr>
            <w:r w:rsidRPr="00CE0B38">
              <w:rPr>
                <w:b w:val="0"/>
                <w:color w:val="000000"/>
                <w:sz w:val="23"/>
                <w:szCs w:val="23"/>
              </w:rPr>
              <w:t>НУЗ "Дорожная клиническая больница ОАО "РЖД", Амбулатория Дорожной Клинической Больницы ОАО РЖД</w:t>
            </w:r>
          </w:p>
          <w:p w:rsidR="00CE0B38" w:rsidRDefault="00CE0B38" w:rsidP="00CE0B38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39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B38" w:rsidRPr="00944737" w:rsidRDefault="00CE0B38" w:rsidP="00A45CD2">
            <w:pPr>
              <w:pStyle w:val="Default"/>
            </w:pPr>
            <w:r w:rsidRPr="00944737">
              <w:t>174260, Новгородская область, г. Малая Вишера, ул. Красноармейская, д.2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B38" w:rsidRPr="00944737" w:rsidRDefault="00CE0B38" w:rsidP="00D115A0">
            <w:pPr>
              <w:pStyle w:val="Default"/>
              <w:jc w:val="center"/>
            </w:pPr>
          </w:p>
          <w:p w:rsidR="008F0858" w:rsidRPr="00944737" w:rsidRDefault="008F0858" w:rsidP="00D115A0">
            <w:pPr>
              <w:pStyle w:val="Default"/>
              <w:jc w:val="center"/>
            </w:pPr>
            <w:r w:rsidRPr="00944737"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990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A46024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  <w:lang w:val="en-US"/>
              </w:rPr>
              <w:t>III</w:t>
            </w:r>
            <w:r w:rsidRPr="00944737">
              <w:rPr>
                <w:sz w:val="24"/>
              </w:rPr>
              <w:t>.СПЕЦИАЛИЗИРОВАННЫЕ УЧРЕЖДЕНИЯ</w:t>
            </w:r>
          </w:p>
        </w:tc>
      </w:tr>
      <w:tr w:rsidR="00ED28CE" w:rsidRPr="00FE293E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0E4A6E" w:rsidRDefault="00EB0934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30</w:t>
            </w:r>
            <w:r w:rsidR="00380AD8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0E4A6E" w:rsidRDefault="00ED28CE" w:rsidP="00BF2597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0E4A6E">
              <w:rPr>
                <w:sz w:val="24"/>
              </w:rPr>
              <w:t>Областное автономное учреждение социального обслуживания (ОАУСО) "Маловишерский</w:t>
            </w:r>
          </w:p>
          <w:p w:rsidR="00ED28CE" w:rsidRPr="000E4A6E" w:rsidRDefault="00ED28CE" w:rsidP="00BF2597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0E4A6E">
              <w:rPr>
                <w:sz w:val="24"/>
              </w:rPr>
              <w:t>комплексный центр социального обслуживания населения»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0E4A6E" w:rsidRDefault="009D5E8A" w:rsidP="00BF2597">
            <w:pPr>
              <w:autoSpaceDE w:val="0"/>
              <w:autoSpaceDN w:val="0"/>
              <w:adjustRightInd w:val="0"/>
              <w:rPr>
                <w:sz w:val="24"/>
              </w:rPr>
            </w:pPr>
            <w:r>
              <w:rPr>
                <w:sz w:val="24"/>
              </w:rPr>
              <w:t xml:space="preserve">174260, Новгородская область, </w:t>
            </w:r>
            <w:r w:rsidR="00ED28CE" w:rsidRPr="000E4A6E">
              <w:rPr>
                <w:sz w:val="24"/>
              </w:rPr>
              <w:t>г. Малая Вишера, ул.</w:t>
            </w:r>
            <w:r>
              <w:rPr>
                <w:sz w:val="24"/>
              </w:rPr>
              <w:t xml:space="preserve"> </w:t>
            </w:r>
            <w:r w:rsidR="00ED28CE" w:rsidRPr="000E4A6E">
              <w:rPr>
                <w:sz w:val="24"/>
              </w:rPr>
              <w:t>Мерецкова, д.14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FE7BDD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E293E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0E4A6E" w:rsidRDefault="00EB0934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31</w:t>
            </w:r>
            <w:r w:rsidR="00380AD8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0E4A6E" w:rsidRDefault="00ED28CE" w:rsidP="00BF2597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0E4A6E">
              <w:rPr>
                <w:sz w:val="24"/>
              </w:rPr>
              <w:t>Областное автономное учреждение социального обслуживания (ОАУСО) "Маловишерский</w:t>
            </w:r>
          </w:p>
          <w:p w:rsidR="00ED28CE" w:rsidRPr="000E4A6E" w:rsidRDefault="00ED28CE" w:rsidP="00BF2597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0E4A6E">
              <w:rPr>
                <w:sz w:val="24"/>
              </w:rPr>
              <w:t>комплексный центр социального обслуживания населения»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0E4A6E" w:rsidRDefault="009D5E8A" w:rsidP="00BF2597">
            <w:pPr>
              <w:autoSpaceDE w:val="0"/>
              <w:autoSpaceDN w:val="0"/>
              <w:adjustRightInd w:val="0"/>
              <w:rPr>
                <w:sz w:val="24"/>
              </w:rPr>
            </w:pPr>
            <w:r>
              <w:rPr>
                <w:sz w:val="24"/>
              </w:rPr>
              <w:t xml:space="preserve">174260, Новгородская область, </w:t>
            </w:r>
            <w:r w:rsidR="00ED28CE" w:rsidRPr="000E4A6E">
              <w:rPr>
                <w:sz w:val="24"/>
              </w:rPr>
              <w:t>г. Малая Вишера, ул.</w:t>
            </w:r>
            <w:r>
              <w:rPr>
                <w:sz w:val="24"/>
              </w:rPr>
              <w:t xml:space="preserve"> </w:t>
            </w:r>
            <w:r w:rsidR="00ED28CE" w:rsidRPr="000E4A6E">
              <w:rPr>
                <w:sz w:val="24"/>
              </w:rPr>
              <w:t>Октябрьская, д.36а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A46024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E293E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0E4A6E" w:rsidRDefault="00961EA2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3</w:t>
            </w:r>
            <w:r w:rsidR="00EB0934">
              <w:rPr>
                <w:sz w:val="24"/>
              </w:rPr>
              <w:t>2</w:t>
            </w:r>
            <w:r w:rsidR="00380AD8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0E4A6E" w:rsidRDefault="00ED28CE" w:rsidP="00BF2597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0E4A6E">
              <w:rPr>
                <w:sz w:val="24"/>
              </w:rPr>
              <w:t>Областное автономное учреждение социального обслуживания (ОАУСО) "Маловишерский</w:t>
            </w:r>
          </w:p>
          <w:p w:rsidR="00ED28CE" w:rsidRDefault="00ED28CE" w:rsidP="00BF2597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0E4A6E">
              <w:rPr>
                <w:sz w:val="24"/>
              </w:rPr>
              <w:t>комплексный центр социального обслуживания населения»</w:t>
            </w:r>
          </w:p>
          <w:p w:rsidR="009D5E8A" w:rsidRPr="000E4A6E" w:rsidRDefault="009D5E8A" w:rsidP="00BF2597">
            <w:pPr>
              <w:autoSpaceDE w:val="0"/>
              <w:autoSpaceDN w:val="0"/>
              <w:adjustRightInd w:val="0"/>
              <w:rPr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0E4A6E" w:rsidRDefault="009D5E8A" w:rsidP="00BF2597">
            <w:pPr>
              <w:autoSpaceDE w:val="0"/>
              <w:autoSpaceDN w:val="0"/>
              <w:adjustRightInd w:val="0"/>
              <w:rPr>
                <w:sz w:val="24"/>
              </w:rPr>
            </w:pPr>
            <w:r>
              <w:rPr>
                <w:sz w:val="24"/>
              </w:rPr>
              <w:t xml:space="preserve">174260, Новгородская область, </w:t>
            </w:r>
            <w:r w:rsidR="00ED28CE" w:rsidRPr="000E4A6E">
              <w:rPr>
                <w:sz w:val="24"/>
              </w:rPr>
              <w:t>г. Малая Вишера, ул. Революции, д.29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A46024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990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0B45F8">
            <w:pPr>
              <w:pStyle w:val="Default"/>
              <w:jc w:val="center"/>
            </w:pPr>
            <w:r w:rsidRPr="00944737">
              <w:t>IV.ФИЗКУЛЬТУРНО-СПОРТИВНЫЕ И ОЗДОРОВИТЕЛЬНЫЕ СООРУЖЕНИЯ</w:t>
            </w:r>
          </w:p>
          <w:p w:rsidR="00ED28CE" w:rsidRPr="00944737" w:rsidRDefault="00ED28CE" w:rsidP="00A46024">
            <w:pPr>
              <w:spacing w:before="120" w:line="240" w:lineRule="exact"/>
              <w:jc w:val="center"/>
              <w:rPr>
                <w:sz w:val="24"/>
              </w:rPr>
            </w:pPr>
          </w:p>
        </w:tc>
      </w:tr>
      <w:tr w:rsidR="00ED28CE" w:rsidRPr="00F92981" w:rsidTr="009D5E8A">
        <w:tblPrEx>
          <w:tblLook w:val="0000"/>
        </w:tblPrEx>
        <w:trPr>
          <w:trHeight w:val="879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D28CE" w:rsidRPr="00F92981" w:rsidRDefault="00EB0934" w:rsidP="009D5E8A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33</w:t>
            </w:r>
            <w:r w:rsidR="009D5E8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B93CC2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 xml:space="preserve">Спортивный зал 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D28CE" w:rsidRPr="00157678" w:rsidRDefault="00ED28CE" w:rsidP="009D5E8A">
            <w:pPr>
              <w:ind w:hanging="72"/>
              <w:jc w:val="both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г.Малая Вишера, ул.Заводской Домострой, д.4а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FE7BDD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205CBE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3</w:t>
            </w:r>
            <w:r w:rsidR="00EB0934">
              <w:rPr>
                <w:sz w:val="24"/>
              </w:rPr>
              <w:t>4</w:t>
            </w:r>
            <w:r w:rsidR="00380AD8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B93CC2">
            <w:pPr>
              <w:pStyle w:val="Default"/>
              <w:jc w:val="both"/>
              <w:rPr>
                <w:sz w:val="23"/>
                <w:szCs w:val="23"/>
              </w:rPr>
            </w:pPr>
            <w:r w:rsidRPr="00157678">
              <w:rPr>
                <w:sz w:val="23"/>
                <w:szCs w:val="23"/>
              </w:rPr>
              <w:t xml:space="preserve">Спортивный зал </w:t>
            </w:r>
          </w:p>
          <w:p w:rsidR="00ED28CE" w:rsidRPr="00157678" w:rsidRDefault="00ED28CE" w:rsidP="00FE7BDD">
            <w:pPr>
              <w:spacing w:before="120" w:line="240" w:lineRule="exact"/>
              <w:jc w:val="both"/>
              <w:rPr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B93CC2">
            <w:pPr>
              <w:pStyle w:val="Default"/>
              <w:rPr>
                <w:sz w:val="23"/>
                <w:szCs w:val="23"/>
              </w:rPr>
            </w:pPr>
            <w:r w:rsidRPr="00157678">
              <w:rPr>
                <w:sz w:val="23"/>
                <w:szCs w:val="23"/>
              </w:rPr>
              <w:t xml:space="preserve">174260, Новгородская область, г. Малая Вишера, ул. Гагарина, д.14, при муниципальном автономном общеобразовательном учреждении средней общеобразовательной школе №1 г.Малая Вишера Новгородской области 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FE7BDD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205CBE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3</w:t>
            </w:r>
            <w:r w:rsidR="00EB0934">
              <w:rPr>
                <w:sz w:val="24"/>
              </w:rPr>
              <w:t>5</w:t>
            </w:r>
            <w:r w:rsidR="00380AD8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331F05">
            <w:pPr>
              <w:spacing w:before="120" w:line="240" w:lineRule="exact"/>
              <w:jc w:val="both"/>
              <w:rPr>
                <w:color w:val="000000"/>
                <w:sz w:val="23"/>
                <w:szCs w:val="23"/>
              </w:rPr>
            </w:pPr>
            <w:r w:rsidRPr="00157678">
              <w:rPr>
                <w:color w:val="000000"/>
                <w:sz w:val="23"/>
                <w:szCs w:val="23"/>
              </w:rPr>
              <w:t xml:space="preserve">Спортивный зал 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FE7BDD">
            <w:pPr>
              <w:spacing w:before="120" w:line="240" w:lineRule="exact"/>
              <w:jc w:val="both"/>
              <w:rPr>
                <w:color w:val="000000"/>
                <w:sz w:val="23"/>
                <w:szCs w:val="23"/>
              </w:rPr>
            </w:pPr>
            <w:r w:rsidRPr="00157678">
              <w:rPr>
                <w:color w:val="000000"/>
                <w:sz w:val="23"/>
                <w:szCs w:val="23"/>
              </w:rPr>
              <w:t>174260, Новгородская область,        г.Малая Вишера, ул.Школь</w:t>
            </w:r>
            <w:r w:rsidRPr="00157678">
              <w:rPr>
                <w:color w:val="000000"/>
                <w:sz w:val="23"/>
                <w:szCs w:val="23"/>
              </w:rPr>
              <w:softHyphen/>
              <w:t>ная, д.1, при  муниципальном автономном общеобразова</w:t>
            </w:r>
            <w:r w:rsidRPr="00157678">
              <w:rPr>
                <w:color w:val="000000"/>
                <w:sz w:val="23"/>
                <w:szCs w:val="23"/>
              </w:rPr>
              <w:softHyphen/>
              <w:t>тельном учреждении средней общеобразовательной школе №4 г.Малая Вишера Новгород</w:t>
            </w:r>
            <w:r w:rsidRPr="00157678">
              <w:rPr>
                <w:color w:val="000000"/>
                <w:sz w:val="23"/>
                <w:szCs w:val="23"/>
              </w:rPr>
              <w:softHyphen/>
              <w:t>ской области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FE7BDD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205CBE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3</w:t>
            </w:r>
            <w:r w:rsidR="00EB0934">
              <w:rPr>
                <w:sz w:val="24"/>
              </w:rPr>
              <w:t>6</w:t>
            </w:r>
            <w:r w:rsidR="00380AD8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A46024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Спортивный зал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A46024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174250, Новгородская область, Маловишерский район, п.Большая Вишера, ул.Первомайская, д.5 при  муниципальном автономном общеобразо</w:t>
            </w:r>
            <w:r w:rsidRPr="00157678">
              <w:rPr>
                <w:sz w:val="24"/>
              </w:rPr>
              <w:softHyphen/>
              <w:t>вательном учреждении «Сред</w:t>
            </w:r>
            <w:r w:rsidRPr="00157678">
              <w:rPr>
                <w:sz w:val="24"/>
              </w:rPr>
              <w:softHyphen/>
              <w:t>няя общеобразовательная школа поселка Большая Ви</w:t>
            </w:r>
            <w:r w:rsidRPr="00157678">
              <w:rPr>
                <w:sz w:val="24"/>
              </w:rPr>
              <w:softHyphen/>
              <w:t>шера»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A46024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380AD8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3</w:t>
            </w:r>
            <w:r w:rsidR="00EB0934">
              <w:rPr>
                <w:sz w:val="24"/>
              </w:rPr>
              <w:t>7</w:t>
            </w:r>
            <w:r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A46024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Физкультурно-оздоровительный комплекс «Арена МВ» (спортивный зал)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A46024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г. Малая Вишера, ул. Сосновая, д.3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317ADC" w:rsidP="00A46024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CBE" w:rsidRDefault="00205CBE" w:rsidP="00205CBE">
            <w:pPr>
              <w:rPr>
                <w:sz w:val="24"/>
              </w:rPr>
            </w:pPr>
          </w:p>
          <w:p w:rsidR="00ED28CE" w:rsidRPr="00380AD8" w:rsidRDefault="00380AD8" w:rsidP="00EB0934">
            <w:pPr>
              <w:rPr>
                <w:sz w:val="24"/>
              </w:rPr>
            </w:pPr>
            <w:r>
              <w:rPr>
                <w:sz w:val="24"/>
              </w:rPr>
              <w:t>3</w:t>
            </w:r>
            <w:r w:rsidR="00EB0934">
              <w:rPr>
                <w:sz w:val="24"/>
              </w:rPr>
              <w:t>8</w:t>
            </w:r>
            <w:r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4F5F6E">
            <w:pPr>
              <w:spacing w:before="120" w:line="240" w:lineRule="exact"/>
              <w:jc w:val="both"/>
              <w:rPr>
                <w:sz w:val="24"/>
              </w:rPr>
            </w:pPr>
            <w:r w:rsidRPr="00157678">
              <w:rPr>
                <w:sz w:val="24"/>
              </w:rPr>
              <w:t>Спортивная площадка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4F5F6E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 Малая Вишера, ул.Гага</w:t>
            </w:r>
            <w:r w:rsidRPr="00157678">
              <w:rPr>
                <w:sz w:val="24"/>
              </w:rPr>
              <w:softHyphen/>
              <w:t>рина, д.14, при  муниципаль</w:t>
            </w:r>
            <w:r w:rsidRPr="00157678">
              <w:rPr>
                <w:sz w:val="24"/>
              </w:rPr>
              <w:softHyphen/>
              <w:t>ном автономном общеобразо</w:t>
            </w:r>
            <w:r w:rsidRPr="00157678">
              <w:rPr>
                <w:sz w:val="24"/>
              </w:rPr>
              <w:softHyphen/>
              <w:t>вательном учреждении сред</w:t>
            </w:r>
            <w:r w:rsidRPr="00157678">
              <w:rPr>
                <w:sz w:val="24"/>
              </w:rPr>
              <w:softHyphen/>
              <w:t>ней общеобразовательной школе №1 г.Малая Вишера Новгород</w:t>
            </w:r>
            <w:r w:rsidRPr="00157678">
              <w:rPr>
                <w:sz w:val="24"/>
              </w:rPr>
              <w:softHyphen/>
              <w:t>ской области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4F5F6E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380AD8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3</w:t>
            </w:r>
            <w:r w:rsidR="00EB0934">
              <w:rPr>
                <w:sz w:val="24"/>
              </w:rPr>
              <w:t>9</w:t>
            </w:r>
            <w:r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4F5F6E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>Спортивная площадка</w:t>
            </w:r>
          </w:p>
          <w:p w:rsidR="00ED28CE" w:rsidRPr="00157678" w:rsidRDefault="00ED28CE" w:rsidP="004F5F6E">
            <w:pPr>
              <w:spacing w:before="120" w:line="240" w:lineRule="exact"/>
              <w:rPr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4F5F6E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г.Малая Вишера, ул.Карла Маркса, д.18, при муниципаль</w:t>
            </w:r>
            <w:r w:rsidRPr="00157678">
              <w:rPr>
                <w:sz w:val="24"/>
              </w:rPr>
              <w:softHyphen/>
              <w:t>ном автономном общеобразо</w:t>
            </w:r>
            <w:r w:rsidRPr="00157678">
              <w:rPr>
                <w:sz w:val="24"/>
              </w:rPr>
              <w:softHyphen/>
              <w:t>вательном учреждении сред</w:t>
            </w:r>
            <w:r w:rsidRPr="00157678">
              <w:rPr>
                <w:sz w:val="24"/>
              </w:rPr>
              <w:softHyphen/>
              <w:t>ней общеобразовательной школе №2 г.Малая Вишера Новгород</w:t>
            </w:r>
            <w:r w:rsidRPr="00157678">
              <w:rPr>
                <w:sz w:val="24"/>
              </w:rPr>
              <w:softHyphen/>
              <w:t>ской области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4F5F6E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EB0934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40</w:t>
            </w:r>
            <w:r w:rsidR="00380AD8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4F5F6E">
            <w:pPr>
              <w:spacing w:before="120" w:line="240" w:lineRule="exact"/>
              <w:jc w:val="both"/>
              <w:rPr>
                <w:sz w:val="24"/>
              </w:rPr>
            </w:pPr>
            <w:r w:rsidRPr="00157678">
              <w:rPr>
                <w:sz w:val="24"/>
              </w:rPr>
              <w:t>Спортивная площадка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4F5F6E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 Малая Вишера, ул. Школь</w:t>
            </w:r>
            <w:r w:rsidRPr="00157678">
              <w:rPr>
                <w:sz w:val="24"/>
              </w:rPr>
              <w:softHyphen/>
              <w:t>ная, д.1, при  муниципальном автономном общеобразова</w:t>
            </w:r>
            <w:r w:rsidRPr="00157678">
              <w:rPr>
                <w:sz w:val="24"/>
              </w:rPr>
              <w:softHyphen/>
              <w:t>тельном учреждении средней общеобразовательной школе №4 г.Малая Вишера Новгород</w:t>
            </w:r>
            <w:r w:rsidRPr="00157678">
              <w:rPr>
                <w:sz w:val="24"/>
              </w:rPr>
              <w:softHyphen/>
              <w:t>ской области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4F5F6E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EB0934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41</w:t>
            </w:r>
            <w:r w:rsidR="00380AD8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4F5F6E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>Спортивная площадка</w:t>
            </w:r>
          </w:p>
          <w:p w:rsidR="00ED28CE" w:rsidRPr="00157678" w:rsidRDefault="00ED28CE" w:rsidP="004F5F6E">
            <w:pPr>
              <w:spacing w:before="120" w:line="240" w:lineRule="exact"/>
              <w:rPr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4F5F6E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174282, Новгородская область, Маловишерский район, д.Дворищи, ул.Школьная, д.2, при муниципальном общеобразовательном учреждении основной общеобразователь</w:t>
            </w:r>
            <w:r w:rsidRPr="00157678">
              <w:rPr>
                <w:sz w:val="24"/>
              </w:rPr>
              <w:softHyphen/>
              <w:t>ной школе деревни Дворищи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4F5F6E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40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EB0934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42</w:t>
            </w:r>
            <w:r w:rsidR="00380AD8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157678">
            <w:pPr>
              <w:rPr>
                <w:sz w:val="24"/>
              </w:rPr>
            </w:pPr>
            <w:r w:rsidRPr="00157678">
              <w:rPr>
                <w:sz w:val="24"/>
              </w:rPr>
              <w:t>Баскетбольная площадка</w:t>
            </w:r>
          </w:p>
          <w:p w:rsidR="00ED28CE" w:rsidRPr="00157678" w:rsidRDefault="00ED28CE" w:rsidP="005A112A">
            <w:pPr>
              <w:rPr>
                <w:sz w:val="24"/>
              </w:rPr>
            </w:pPr>
          </w:p>
          <w:p w:rsidR="00ED28CE" w:rsidRPr="00157678" w:rsidRDefault="00ED28CE" w:rsidP="005A112A">
            <w:pPr>
              <w:spacing w:before="120" w:line="240" w:lineRule="exact"/>
              <w:rPr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5A112A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174250, Новгородская область, Маловишерский район, п.Большая Вишера, ул. Пер</w:t>
            </w:r>
            <w:r w:rsidRPr="00157678">
              <w:rPr>
                <w:sz w:val="24"/>
              </w:rPr>
              <w:softHyphen/>
              <w:t>вомайская, при  муниципаль</w:t>
            </w:r>
            <w:r w:rsidRPr="00157678">
              <w:rPr>
                <w:sz w:val="24"/>
              </w:rPr>
              <w:softHyphen/>
              <w:t>ном автономном общеобразо</w:t>
            </w:r>
            <w:r w:rsidRPr="00157678">
              <w:rPr>
                <w:sz w:val="24"/>
              </w:rPr>
              <w:softHyphen/>
              <w:t>вательном учреждении «Сред</w:t>
            </w:r>
            <w:r w:rsidRPr="00157678">
              <w:rPr>
                <w:sz w:val="24"/>
              </w:rPr>
              <w:softHyphen/>
              <w:t>няя общеобразовательная школа поселка Большая Ви</w:t>
            </w:r>
            <w:r w:rsidRPr="00157678">
              <w:rPr>
                <w:sz w:val="24"/>
              </w:rPr>
              <w:softHyphen/>
              <w:t>шера»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5A112A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ED28CE" w:rsidP="005A112A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40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AE3B8E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4</w:t>
            </w:r>
            <w:r w:rsidR="00EB0934">
              <w:rPr>
                <w:sz w:val="24"/>
              </w:rPr>
              <w:t>3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4F5F6E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>Спортивная площадка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DF1450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174250, Новгородская область, Маловишерский район, п.Бо</w:t>
            </w:r>
            <w:r w:rsidR="00DF1450" w:rsidRPr="00157678">
              <w:rPr>
                <w:sz w:val="24"/>
              </w:rPr>
              <w:t>льшая Вишера, ул. Пер</w:t>
            </w:r>
            <w:r w:rsidR="00DF1450" w:rsidRPr="00157678">
              <w:rPr>
                <w:sz w:val="24"/>
              </w:rPr>
              <w:softHyphen/>
              <w:t xml:space="preserve">вомайская, </w:t>
            </w:r>
            <w:r w:rsidR="00FE293E" w:rsidRPr="00157678">
              <w:rPr>
                <w:sz w:val="24"/>
              </w:rPr>
              <w:t>д.5</w:t>
            </w:r>
            <w:r w:rsidR="00DF1450" w:rsidRPr="00157678">
              <w:rPr>
                <w:sz w:val="24"/>
              </w:rPr>
              <w:t xml:space="preserve">, </w:t>
            </w:r>
            <w:r w:rsidRPr="00157678">
              <w:rPr>
                <w:sz w:val="24"/>
              </w:rPr>
              <w:t xml:space="preserve"> при  муниципаль</w:t>
            </w:r>
            <w:r w:rsidRPr="00157678">
              <w:rPr>
                <w:sz w:val="24"/>
              </w:rPr>
              <w:softHyphen/>
              <w:t>ном автономном общеобразо</w:t>
            </w:r>
            <w:r w:rsidRPr="00157678">
              <w:rPr>
                <w:sz w:val="24"/>
              </w:rPr>
              <w:softHyphen/>
              <w:t>вательном учреждении «Сред</w:t>
            </w:r>
            <w:r w:rsidRPr="00157678">
              <w:rPr>
                <w:sz w:val="24"/>
              </w:rPr>
              <w:softHyphen/>
              <w:t>няя общеобразовательная школа поселка Большая Ви</w:t>
            </w:r>
            <w:r w:rsidRPr="00157678">
              <w:rPr>
                <w:sz w:val="24"/>
              </w:rPr>
              <w:softHyphen/>
              <w:t>шера»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4F5F6E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317ADC" w:rsidP="004F5F6E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40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AE3B8E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4</w:t>
            </w:r>
            <w:r w:rsidR="00EB0934">
              <w:rPr>
                <w:sz w:val="24"/>
              </w:rPr>
              <w:t>4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4F5F6E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>Спортивная площадка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4F5F6E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174271, Новгородская область, Маловишерский район, д. Городищи, при Горнолыжном комплексе «Мстинские горки»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4F5F6E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317ADC" w:rsidP="004F5F6E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40</w:t>
            </w:r>
          </w:p>
          <w:p w:rsidR="00317ADC" w:rsidRPr="00944737" w:rsidRDefault="00317ADC" w:rsidP="004F5F6E">
            <w:pPr>
              <w:spacing w:before="120" w:line="240" w:lineRule="exact"/>
              <w:jc w:val="center"/>
              <w:rPr>
                <w:sz w:val="24"/>
              </w:rPr>
            </w:pP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AE3B8E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4</w:t>
            </w:r>
            <w:r w:rsidR="00EB0934">
              <w:rPr>
                <w:sz w:val="24"/>
              </w:rPr>
              <w:t>5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4F5F6E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>Горнолыжный спуск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4F5F6E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174271, Новгородская область, Маловишерский район, д. Городищи, при Горнолыжном комплексе «Мстинские горки»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4F5F6E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317ADC" w:rsidP="004F5F6E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40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AE3B8E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4</w:t>
            </w:r>
            <w:r w:rsidR="00EB0934">
              <w:rPr>
                <w:sz w:val="24"/>
              </w:rPr>
              <w:t>6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4F5F6E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>Спортивная площадка 1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813F6B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г.Малая Вишера, ул.Заво</w:t>
            </w:r>
            <w:r w:rsidRPr="00157678">
              <w:rPr>
                <w:sz w:val="24"/>
              </w:rPr>
              <w:softHyphen/>
              <w:t>дской Домострой, д.4а</w:t>
            </w:r>
          </w:p>
          <w:p w:rsidR="00ED28CE" w:rsidRPr="00157678" w:rsidRDefault="00ED28CE" w:rsidP="00813F6B">
            <w:pPr>
              <w:spacing w:before="120" w:line="240" w:lineRule="exact"/>
              <w:jc w:val="both"/>
              <w:rPr>
                <w:sz w:val="24"/>
              </w:rPr>
            </w:pP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813F6B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ED28CE" w:rsidP="00813F6B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7C774A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4</w:t>
            </w:r>
            <w:r w:rsidR="00EB0934">
              <w:rPr>
                <w:sz w:val="24"/>
              </w:rPr>
              <w:t>7</w:t>
            </w:r>
            <w:r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4F5F6E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>Спортивная площадка 2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813F6B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г.Малая Вишера, ул.Заво</w:t>
            </w:r>
            <w:r w:rsidRPr="00157678">
              <w:rPr>
                <w:sz w:val="24"/>
              </w:rPr>
              <w:softHyphen/>
              <w:t>дской Домострой, д.4а</w:t>
            </w:r>
          </w:p>
          <w:p w:rsidR="00ED28CE" w:rsidRPr="00157678" w:rsidRDefault="00ED28CE" w:rsidP="00813F6B">
            <w:pPr>
              <w:spacing w:before="120" w:line="240" w:lineRule="exact"/>
              <w:jc w:val="both"/>
              <w:rPr>
                <w:sz w:val="24"/>
              </w:rPr>
            </w:pP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813F6B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ED28CE" w:rsidP="00813F6B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7C774A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4</w:t>
            </w:r>
            <w:r w:rsidR="00EB0934">
              <w:rPr>
                <w:sz w:val="24"/>
              </w:rPr>
              <w:t>8</w:t>
            </w:r>
            <w:r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157678">
            <w:pPr>
              <w:spacing w:before="120"/>
              <w:jc w:val="both"/>
              <w:rPr>
                <w:sz w:val="24"/>
              </w:rPr>
            </w:pPr>
            <w:r w:rsidRPr="00157678">
              <w:rPr>
                <w:sz w:val="24"/>
              </w:rPr>
              <w:t xml:space="preserve">Футбольное поле </w:t>
            </w:r>
          </w:p>
          <w:p w:rsidR="00ED28CE" w:rsidRPr="00157678" w:rsidRDefault="00ED28CE" w:rsidP="00813F6B">
            <w:pPr>
              <w:tabs>
                <w:tab w:val="left" w:pos="2142"/>
              </w:tabs>
              <w:spacing w:before="120" w:line="240" w:lineRule="exact"/>
              <w:rPr>
                <w:color w:val="000000"/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813F6B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 Малая Вишера, ул.Урицкого, около д.31а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813F6B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7C774A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4</w:t>
            </w:r>
            <w:r w:rsidR="00EB0934">
              <w:rPr>
                <w:sz w:val="24"/>
              </w:rPr>
              <w:t>9</w:t>
            </w:r>
            <w:r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813F6B">
            <w:pPr>
              <w:ind w:hanging="4"/>
              <w:jc w:val="both"/>
              <w:rPr>
                <w:color w:val="000000"/>
                <w:sz w:val="24"/>
              </w:rPr>
            </w:pPr>
            <w:r w:rsidRPr="00157678">
              <w:rPr>
                <w:color w:val="000000"/>
                <w:sz w:val="24"/>
              </w:rPr>
              <w:t xml:space="preserve">Футбольное поле </w:t>
            </w:r>
          </w:p>
          <w:p w:rsidR="00ED28CE" w:rsidRPr="00157678" w:rsidRDefault="00ED28CE" w:rsidP="00813F6B">
            <w:pPr>
              <w:spacing w:before="120" w:line="240" w:lineRule="exact"/>
              <w:rPr>
                <w:color w:val="000000"/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813F6B">
            <w:pPr>
              <w:spacing w:before="120" w:line="240" w:lineRule="exact"/>
              <w:rPr>
                <w:sz w:val="24"/>
              </w:rPr>
            </w:pPr>
            <w:r w:rsidRPr="00157678">
              <w:rPr>
                <w:color w:val="000000"/>
                <w:sz w:val="24"/>
              </w:rPr>
              <w:t>174250, Новгородская область, Маловишерский район, п.Большая Вишера, ул.Первомайская, за д.9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813F6B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40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EB0934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50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813F6B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157678">
              <w:rPr>
                <w:sz w:val="24"/>
              </w:rPr>
              <w:t>Площадка для мини-футбола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813F6B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г. Малая Вишера, ул. Сосновая, д.3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813F6B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EB0934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51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157678">
            <w:pPr>
              <w:spacing w:before="120"/>
              <w:jc w:val="both"/>
              <w:rPr>
                <w:sz w:val="24"/>
              </w:rPr>
            </w:pPr>
            <w:r w:rsidRPr="00157678">
              <w:rPr>
                <w:sz w:val="24"/>
              </w:rPr>
              <w:t xml:space="preserve">Хоккейный корт </w:t>
            </w:r>
          </w:p>
          <w:p w:rsidR="00ED28CE" w:rsidRPr="00157678" w:rsidRDefault="00ED28CE" w:rsidP="00813F6B">
            <w:pPr>
              <w:spacing w:before="120" w:line="240" w:lineRule="exact"/>
              <w:rPr>
                <w:color w:val="000000"/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813F6B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 Малая Вишера, ул. Лесная, около д.15а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317ADC" w:rsidP="00813F6B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EB0934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52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813F6B">
            <w:pPr>
              <w:ind w:hanging="4"/>
              <w:jc w:val="both"/>
              <w:rPr>
                <w:sz w:val="24"/>
              </w:rPr>
            </w:pPr>
            <w:r w:rsidRPr="00157678">
              <w:rPr>
                <w:sz w:val="24"/>
              </w:rPr>
              <w:t xml:space="preserve">Хоккейный корт 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813F6B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Маловишерский район, п.Большая Вишера, парк, ул.Поболотина, перед д.1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813F6B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40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AE3B8E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5</w:t>
            </w:r>
            <w:r w:rsidR="00EB0934">
              <w:rPr>
                <w:sz w:val="24"/>
              </w:rPr>
              <w:t>3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E47BB3">
            <w:pPr>
              <w:spacing w:before="120"/>
              <w:jc w:val="both"/>
              <w:rPr>
                <w:sz w:val="24"/>
              </w:rPr>
            </w:pPr>
            <w:r w:rsidRPr="00157678">
              <w:rPr>
                <w:sz w:val="24"/>
              </w:rPr>
              <w:t xml:space="preserve">Волейбольная площадка №1 </w:t>
            </w:r>
          </w:p>
          <w:p w:rsidR="00ED28CE" w:rsidRPr="00157678" w:rsidRDefault="00ED28CE" w:rsidP="00E47BB3">
            <w:pPr>
              <w:spacing w:before="120" w:line="240" w:lineRule="exact"/>
              <w:rPr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E47BB3">
            <w:pPr>
              <w:spacing w:before="120"/>
              <w:ind w:firstLine="708"/>
              <w:jc w:val="both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г.Малая Вишера, ул.Школь</w:t>
            </w:r>
            <w:r w:rsidRPr="00157678">
              <w:rPr>
                <w:sz w:val="24"/>
              </w:rPr>
              <w:softHyphen/>
              <w:t>ная, д.1, при  муниципальном автономном общеобразова</w:t>
            </w:r>
            <w:r w:rsidRPr="00157678">
              <w:rPr>
                <w:sz w:val="24"/>
              </w:rPr>
              <w:softHyphen/>
              <w:t>тельном учреждении    средней    общеобразовательной школе №4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E47BB3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AE3B8E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5</w:t>
            </w:r>
            <w:r w:rsidR="00EB0934">
              <w:rPr>
                <w:sz w:val="24"/>
              </w:rPr>
              <w:t>4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E47BB3">
            <w:pPr>
              <w:spacing w:before="120"/>
              <w:jc w:val="both"/>
              <w:rPr>
                <w:sz w:val="24"/>
              </w:rPr>
            </w:pPr>
            <w:r w:rsidRPr="00157678">
              <w:rPr>
                <w:sz w:val="24"/>
              </w:rPr>
              <w:t xml:space="preserve">Волейбольная площадка №2 </w:t>
            </w:r>
          </w:p>
          <w:p w:rsidR="00ED28CE" w:rsidRPr="00157678" w:rsidRDefault="00ED28CE" w:rsidP="00E47BB3">
            <w:pPr>
              <w:spacing w:before="120" w:line="240" w:lineRule="exact"/>
              <w:jc w:val="both"/>
              <w:rPr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E47BB3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г.Малая Вишера, ул.Школь</w:t>
            </w:r>
            <w:r w:rsidRPr="00157678">
              <w:rPr>
                <w:sz w:val="24"/>
              </w:rPr>
              <w:softHyphen/>
              <w:t>ная, д.1, при  муниципальном автономном общеобразова</w:t>
            </w:r>
            <w:r w:rsidRPr="00157678">
              <w:rPr>
                <w:sz w:val="24"/>
              </w:rPr>
              <w:softHyphen/>
              <w:t>тельном учреждении средней общеобразовательной школе №4 г.Малая Вишера Новгородской области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E47BB3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AE3B8E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5</w:t>
            </w:r>
            <w:r w:rsidR="00EB0934">
              <w:rPr>
                <w:sz w:val="24"/>
              </w:rPr>
              <w:t>5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E47BB3">
            <w:pPr>
              <w:ind w:hanging="4"/>
              <w:jc w:val="both"/>
              <w:rPr>
                <w:sz w:val="24"/>
              </w:rPr>
            </w:pPr>
            <w:r w:rsidRPr="00157678">
              <w:rPr>
                <w:sz w:val="24"/>
              </w:rPr>
              <w:t xml:space="preserve">Волейбольная площадка </w:t>
            </w:r>
          </w:p>
          <w:p w:rsidR="00ED28CE" w:rsidRPr="00157678" w:rsidRDefault="00ED28CE" w:rsidP="00E47BB3">
            <w:pPr>
              <w:spacing w:before="120" w:line="240" w:lineRule="exact"/>
              <w:rPr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E47BB3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174250, Новгородская область, Маловишерский район, п.Большая Вишера, парк,ул.Поболотина, перед д.1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E47BB3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40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7C774A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5</w:t>
            </w:r>
            <w:r w:rsidR="00EB0934">
              <w:rPr>
                <w:sz w:val="24"/>
              </w:rPr>
              <w:t>6</w:t>
            </w:r>
            <w:r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B32DAF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157678">
              <w:rPr>
                <w:sz w:val="24"/>
              </w:rPr>
              <w:t>Приспособленное помещение (для занятий спортом)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B32DAF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157678">
              <w:rPr>
                <w:sz w:val="24"/>
              </w:rPr>
              <w:t>г. Малая Вишера, ул. 50 лет Октября, д. 16, при областном автономном образовательном</w:t>
            </w:r>
          </w:p>
          <w:p w:rsidR="00ED28CE" w:rsidRPr="00157678" w:rsidRDefault="00ED28CE" w:rsidP="00B32DAF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157678">
              <w:rPr>
                <w:sz w:val="24"/>
              </w:rPr>
              <w:t>учреждении начального профессионального образования</w:t>
            </w:r>
          </w:p>
          <w:p w:rsidR="00ED28CE" w:rsidRPr="00157678" w:rsidRDefault="00ED28CE" w:rsidP="00B32DAF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157678">
              <w:rPr>
                <w:sz w:val="24"/>
              </w:rPr>
              <w:t>"Маловишерский техникум"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B32DAF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ED28CE" w:rsidP="00B32DAF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7C774A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5</w:t>
            </w:r>
            <w:r w:rsidR="00EB0934">
              <w:rPr>
                <w:sz w:val="24"/>
              </w:rPr>
              <w:t>7</w:t>
            </w:r>
            <w:r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B32DAF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 xml:space="preserve">Приспособленное помещение (для занятий спортом) </w:t>
            </w:r>
          </w:p>
          <w:p w:rsidR="00ED28CE" w:rsidRPr="00157678" w:rsidRDefault="00ED28CE" w:rsidP="00B32DAF">
            <w:pPr>
              <w:spacing w:before="120" w:line="240" w:lineRule="exact"/>
              <w:rPr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B32DAF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г.Малая Вишера, ул.Карла Маркса, д.18, при муниципаль</w:t>
            </w:r>
            <w:r w:rsidRPr="00157678">
              <w:rPr>
                <w:sz w:val="24"/>
              </w:rPr>
              <w:softHyphen/>
              <w:t>ном автономном общеобразо</w:t>
            </w:r>
            <w:r w:rsidRPr="00157678">
              <w:rPr>
                <w:sz w:val="24"/>
              </w:rPr>
              <w:softHyphen/>
              <w:t>вательном учреждении сред</w:t>
            </w:r>
            <w:r w:rsidRPr="00157678">
              <w:rPr>
                <w:sz w:val="24"/>
              </w:rPr>
              <w:softHyphen/>
              <w:t>ней общеобразовательной школе №2 г.Малая Вишера Новгород</w:t>
            </w:r>
            <w:r w:rsidRPr="00157678">
              <w:rPr>
                <w:sz w:val="24"/>
              </w:rPr>
              <w:softHyphen/>
              <w:t>ской области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B32DAF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ED28CE" w:rsidP="00B32DAF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7C774A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5</w:t>
            </w:r>
            <w:r w:rsidR="00EB0934">
              <w:rPr>
                <w:sz w:val="24"/>
              </w:rPr>
              <w:t>8</w:t>
            </w:r>
            <w:r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B32DAF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 xml:space="preserve">Приспособленное помещение №2 (для занятий спортом) </w:t>
            </w:r>
          </w:p>
          <w:p w:rsidR="00ED28CE" w:rsidRPr="00157678" w:rsidRDefault="00ED28CE" w:rsidP="00B32DAF">
            <w:pPr>
              <w:spacing w:before="120" w:line="240" w:lineRule="exact"/>
              <w:rPr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B32DAF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г.Малая Вишера, ул.Карла Маркса, д.18, при муниципаль</w:t>
            </w:r>
            <w:r w:rsidRPr="00157678">
              <w:rPr>
                <w:sz w:val="24"/>
              </w:rPr>
              <w:softHyphen/>
              <w:t>ном автономном общеобразо</w:t>
            </w:r>
            <w:r w:rsidRPr="00157678">
              <w:rPr>
                <w:sz w:val="24"/>
              </w:rPr>
              <w:softHyphen/>
              <w:t>вательном учреждении сред</w:t>
            </w:r>
            <w:r w:rsidRPr="00157678">
              <w:rPr>
                <w:sz w:val="24"/>
              </w:rPr>
              <w:softHyphen/>
              <w:t>ней общеобразовательной школе №2 г.Малая Вишера Новгород</w:t>
            </w:r>
            <w:r w:rsidRPr="00157678">
              <w:rPr>
                <w:sz w:val="24"/>
              </w:rPr>
              <w:softHyphen/>
              <w:t>ской области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B32DAF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ED28CE" w:rsidP="00B32DAF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7C774A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5</w:t>
            </w:r>
            <w:r w:rsidR="00EB0934">
              <w:rPr>
                <w:sz w:val="24"/>
              </w:rPr>
              <w:t>9</w:t>
            </w:r>
            <w:r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B32DAF">
            <w:pPr>
              <w:spacing w:before="120" w:line="240" w:lineRule="exact"/>
              <w:jc w:val="both"/>
              <w:rPr>
                <w:sz w:val="24"/>
              </w:rPr>
            </w:pPr>
            <w:r w:rsidRPr="00157678">
              <w:rPr>
                <w:sz w:val="24"/>
              </w:rPr>
              <w:t>Приспособленное помещение (для занятий спортом)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AE3B8E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г.Малая Вишера, ул.Заво</w:t>
            </w:r>
            <w:r w:rsidRPr="00157678">
              <w:rPr>
                <w:sz w:val="24"/>
              </w:rPr>
              <w:softHyphen/>
              <w:t>дской Домострой, д.4а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B32DAF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EB0934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60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221951">
            <w:pPr>
              <w:spacing w:before="120" w:line="240" w:lineRule="exact"/>
              <w:jc w:val="both"/>
              <w:rPr>
                <w:sz w:val="24"/>
              </w:rPr>
            </w:pPr>
            <w:r w:rsidRPr="00157678">
              <w:rPr>
                <w:sz w:val="24"/>
              </w:rPr>
              <w:t>Приспособленное помещение (для за</w:t>
            </w:r>
            <w:r w:rsidRPr="00157678">
              <w:rPr>
                <w:sz w:val="24"/>
              </w:rPr>
              <w:softHyphen/>
              <w:t>нятий спортом)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221951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 Малая Вишера, ул.Гага</w:t>
            </w:r>
            <w:r w:rsidRPr="00157678">
              <w:rPr>
                <w:sz w:val="24"/>
              </w:rPr>
              <w:softHyphen/>
              <w:t>рина, д.14, при  муниципаль</w:t>
            </w:r>
            <w:r w:rsidRPr="00157678">
              <w:rPr>
                <w:sz w:val="24"/>
              </w:rPr>
              <w:softHyphen/>
              <w:t>ном автономном общеобразо</w:t>
            </w:r>
            <w:r w:rsidRPr="00157678">
              <w:rPr>
                <w:sz w:val="24"/>
              </w:rPr>
              <w:softHyphen/>
              <w:t>вательном учреждении сред</w:t>
            </w:r>
            <w:r w:rsidRPr="00157678">
              <w:rPr>
                <w:sz w:val="24"/>
              </w:rPr>
              <w:softHyphen/>
              <w:t>ней общеобразовательной школе №1 г.Малая Вишера Новгород</w:t>
            </w:r>
            <w:r w:rsidRPr="00157678">
              <w:rPr>
                <w:sz w:val="24"/>
              </w:rPr>
              <w:softHyphen/>
              <w:t>ской области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221951">
            <w:pPr>
              <w:spacing w:before="120" w:line="240" w:lineRule="exact"/>
              <w:jc w:val="center"/>
              <w:rPr>
                <w:sz w:val="24"/>
              </w:rPr>
            </w:pPr>
          </w:p>
          <w:p w:rsidR="00317ADC" w:rsidRPr="00944737" w:rsidRDefault="00317ADC" w:rsidP="00221951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ED28CE" w:rsidP="00221951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EB0934" w:rsidP="00AE3B8E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61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221951">
            <w:pPr>
              <w:spacing w:before="120" w:line="240" w:lineRule="exact"/>
              <w:jc w:val="both"/>
              <w:rPr>
                <w:sz w:val="24"/>
              </w:rPr>
            </w:pPr>
            <w:r w:rsidRPr="00157678">
              <w:rPr>
                <w:sz w:val="24"/>
              </w:rPr>
              <w:t>Приспособленное помещение   (для занятий спортом)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221951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 Малая Вишера, ул. Школь</w:t>
            </w:r>
            <w:r w:rsidRPr="00157678">
              <w:rPr>
                <w:sz w:val="24"/>
              </w:rPr>
              <w:softHyphen/>
              <w:t>ная, д.1, при  муниципальном автономном общеобразова</w:t>
            </w:r>
            <w:r w:rsidRPr="00157678">
              <w:rPr>
                <w:sz w:val="24"/>
              </w:rPr>
              <w:softHyphen/>
              <w:t>тельном учреждении средней общеобразовательной школе №4 г.Малая Вишера Новгород</w:t>
            </w:r>
            <w:r w:rsidRPr="00157678">
              <w:rPr>
                <w:sz w:val="24"/>
              </w:rPr>
              <w:softHyphen/>
              <w:t>ской области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221951">
            <w:pPr>
              <w:spacing w:before="120" w:line="240" w:lineRule="exact"/>
              <w:jc w:val="center"/>
              <w:rPr>
                <w:sz w:val="24"/>
              </w:rPr>
            </w:pPr>
          </w:p>
          <w:p w:rsidR="00317ADC" w:rsidRPr="00944737" w:rsidRDefault="00317ADC" w:rsidP="00221951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ED28CE" w:rsidP="00221951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AE3B8E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6</w:t>
            </w:r>
            <w:r w:rsidR="00EB0934">
              <w:rPr>
                <w:sz w:val="24"/>
              </w:rPr>
              <w:t>2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221951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 xml:space="preserve">Приспособленное помещение (для занятий спортом) </w:t>
            </w:r>
          </w:p>
          <w:p w:rsidR="00ED28CE" w:rsidRPr="00157678" w:rsidRDefault="00ED28CE" w:rsidP="00221951">
            <w:pPr>
              <w:spacing w:before="120" w:line="240" w:lineRule="exact"/>
              <w:rPr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221951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174271, Новгородская область, Маловишерский район, д.Веребье, ул.Первого Мая, д.12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221951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ED28CE" w:rsidP="00221951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40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AE3B8E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6</w:t>
            </w:r>
            <w:r w:rsidR="00EB0934">
              <w:rPr>
                <w:sz w:val="24"/>
              </w:rPr>
              <w:t>3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221951">
            <w:pPr>
              <w:spacing w:before="120" w:line="240" w:lineRule="exact"/>
              <w:jc w:val="both"/>
              <w:rPr>
                <w:sz w:val="24"/>
              </w:rPr>
            </w:pPr>
            <w:r w:rsidRPr="00157678">
              <w:rPr>
                <w:sz w:val="24"/>
              </w:rPr>
              <w:t xml:space="preserve">Приспособленное помещение (для занятий спортом) 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221951">
            <w:pPr>
              <w:spacing w:before="120" w:line="240" w:lineRule="exact"/>
              <w:jc w:val="both"/>
              <w:rPr>
                <w:sz w:val="24"/>
              </w:rPr>
            </w:pPr>
            <w:r w:rsidRPr="00157678">
              <w:rPr>
                <w:sz w:val="24"/>
              </w:rPr>
              <w:t>174280 Новгородская область, Маловишерский район, д. Бурга, ул. Новгородская, д. 5, при муниципальном  автоном</w:t>
            </w:r>
            <w:r w:rsidRPr="00157678">
              <w:rPr>
                <w:sz w:val="24"/>
              </w:rPr>
              <w:softHyphen/>
              <w:t>ном общеобразовательное уч</w:t>
            </w:r>
            <w:r w:rsidRPr="00157678">
              <w:rPr>
                <w:sz w:val="24"/>
              </w:rPr>
              <w:softHyphen/>
              <w:t>реждении средней общеобра</w:t>
            </w:r>
            <w:r w:rsidRPr="00157678">
              <w:rPr>
                <w:sz w:val="24"/>
              </w:rPr>
              <w:softHyphen/>
              <w:t>зовательной школе деревни Бурга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221951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40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AE3B8E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6</w:t>
            </w:r>
            <w:r w:rsidR="00EB0934">
              <w:rPr>
                <w:sz w:val="24"/>
              </w:rPr>
              <w:t>4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221951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 xml:space="preserve">Приспособленное помещение (для занятий спортом) </w:t>
            </w:r>
          </w:p>
          <w:p w:rsidR="00ED28CE" w:rsidRPr="00157678" w:rsidRDefault="00ED28CE" w:rsidP="00221951">
            <w:pPr>
              <w:spacing w:before="120" w:line="240" w:lineRule="exact"/>
              <w:rPr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221951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174282, Новгородская область, Маловишерский район, д.Дворищи, ул.Школьная, д.2, при муниципальном общеобразовательном учреждении основной общеобразователь</w:t>
            </w:r>
            <w:r w:rsidRPr="00157678">
              <w:rPr>
                <w:sz w:val="24"/>
              </w:rPr>
              <w:softHyphen/>
              <w:t>ной школе деревни Дворищи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221951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ED28CE" w:rsidP="00221951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40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EB0934" w:rsidP="00AE3B8E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65.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544073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 xml:space="preserve">Приспособленное помещение (для занятий спортом) </w:t>
            </w:r>
          </w:p>
          <w:p w:rsidR="00ED28CE" w:rsidRPr="00157678" w:rsidRDefault="00ED28CE" w:rsidP="00221951">
            <w:pPr>
              <w:jc w:val="both"/>
              <w:rPr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544073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174290, Новгородская область, Маловишерский район, д. Мстинский Мост, ул. Воровского, д.5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221951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317ADC" w:rsidP="00221951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40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7C774A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6</w:t>
            </w:r>
            <w:r w:rsidR="00EB0934">
              <w:rPr>
                <w:sz w:val="24"/>
              </w:rPr>
              <w:t>6</w:t>
            </w:r>
            <w:r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544073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 xml:space="preserve">Приспособленное помещение (для занятий спортом) 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544073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г.Малая Вишера, ул. Октябрьская, д.36а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221951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7C774A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6</w:t>
            </w:r>
            <w:r w:rsidR="00EB0934">
              <w:rPr>
                <w:sz w:val="24"/>
              </w:rPr>
              <w:t>7</w:t>
            </w:r>
            <w:r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544073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>Приспособленное помещение (для занятий спортом)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544073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г. Малая Вишера, ул. Карла Макса, д.19 при МАДОУ «Сказка»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221951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7C774A" w:rsidP="00AE3B8E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6</w:t>
            </w:r>
            <w:r w:rsidR="00EB0934">
              <w:rPr>
                <w:sz w:val="24"/>
              </w:rPr>
              <w:t>8</w:t>
            </w:r>
            <w:r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544073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>Приспособленное помещение (для занятий спортом)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544073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г. Ма</w:t>
            </w:r>
            <w:r w:rsidR="00693012">
              <w:rPr>
                <w:sz w:val="24"/>
              </w:rPr>
              <w:t>лая Вишера, ул. Революции, д. 29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221951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7C774A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6</w:t>
            </w:r>
            <w:r w:rsidR="00EB0934">
              <w:rPr>
                <w:sz w:val="24"/>
              </w:rPr>
              <w:t>9</w:t>
            </w:r>
            <w:r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D32E29">
            <w:pPr>
              <w:jc w:val="both"/>
              <w:rPr>
                <w:sz w:val="24"/>
              </w:rPr>
            </w:pPr>
            <w:r w:rsidRPr="00157678">
              <w:rPr>
                <w:sz w:val="24"/>
              </w:rPr>
              <w:t xml:space="preserve">Тренажерный зал </w:t>
            </w:r>
          </w:p>
          <w:p w:rsidR="00ED28CE" w:rsidRPr="00157678" w:rsidRDefault="00ED28CE" w:rsidP="00D32E29">
            <w:pPr>
              <w:spacing w:before="120" w:line="240" w:lineRule="exact"/>
              <w:jc w:val="both"/>
              <w:rPr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D32E29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г.Малая Вишера, ул.Карла Маркса, д.18, при муниципаль</w:t>
            </w:r>
            <w:r w:rsidRPr="00157678">
              <w:rPr>
                <w:sz w:val="24"/>
              </w:rPr>
              <w:softHyphen/>
              <w:t>ном автономном общеобразо</w:t>
            </w:r>
            <w:r w:rsidRPr="00157678">
              <w:rPr>
                <w:sz w:val="24"/>
              </w:rPr>
              <w:softHyphen/>
              <w:t>вательном учреждении сред</w:t>
            </w:r>
            <w:r w:rsidRPr="00157678">
              <w:rPr>
                <w:sz w:val="24"/>
              </w:rPr>
              <w:softHyphen/>
              <w:t>ней общеобразовательной школе №2 г.Малая Вишера Новгород</w:t>
            </w:r>
            <w:r w:rsidRPr="00157678">
              <w:rPr>
                <w:sz w:val="24"/>
              </w:rPr>
              <w:softHyphen/>
              <w:t>ской области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D32E29">
            <w:pPr>
              <w:spacing w:before="120" w:line="240" w:lineRule="exact"/>
              <w:jc w:val="center"/>
              <w:rPr>
                <w:sz w:val="24"/>
              </w:rPr>
            </w:pPr>
          </w:p>
          <w:p w:rsidR="00317ADC" w:rsidRPr="00944737" w:rsidRDefault="00317ADC" w:rsidP="00D32E29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ED28CE" w:rsidP="00D32E29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EB0934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70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D32E29">
            <w:pPr>
              <w:spacing w:before="120" w:line="240" w:lineRule="exact"/>
              <w:jc w:val="both"/>
              <w:rPr>
                <w:sz w:val="24"/>
              </w:rPr>
            </w:pPr>
            <w:r w:rsidRPr="00157678">
              <w:rPr>
                <w:sz w:val="24"/>
              </w:rPr>
              <w:t>Тренажерный зал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D32E29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 Малая Вишера, ул.Гага</w:t>
            </w:r>
            <w:r w:rsidRPr="00157678">
              <w:rPr>
                <w:sz w:val="24"/>
              </w:rPr>
              <w:softHyphen/>
              <w:t>рина, д.14, при  муниципаль</w:t>
            </w:r>
            <w:r w:rsidRPr="00157678">
              <w:rPr>
                <w:sz w:val="24"/>
              </w:rPr>
              <w:softHyphen/>
              <w:t>ном автономном общеобразо</w:t>
            </w:r>
            <w:r w:rsidRPr="00157678">
              <w:rPr>
                <w:sz w:val="24"/>
              </w:rPr>
              <w:softHyphen/>
              <w:t>вательном учреждении сред</w:t>
            </w:r>
            <w:r w:rsidRPr="00157678">
              <w:rPr>
                <w:sz w:val="24"/>
              </w:rPr>
              <w:softHyphen/>
              <w:t>ней общеобразовательной школе №1 г.Малая Вишера Новгород</w:t>
            </w:r>
            <w:r w:rsidRPr="00157678">
              <w:rPr>
                <w:sz w:val="24"/>
              </w:rPr>
              <w:softHyphen/>
              <w:t>ской области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D32E29">
            <w:pPr>
              <w:spacing w:before="120" w:line="240" w:lineRule="exact"/>
              <w:jc w:val="center"/>
              <w:rPr>
                <w:sz w:val="24"/>
              </w:rPr>
            </w:pPr>
          </w:p>
          <w:p w:rsidR="00317ADC" w:rsidRPr="00944737" w:rsidRDefault="00317ADC" w:rsidP="00D32E29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ED28CE" w:rsidP="00D32E29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EB0934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71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D32E29">
            <w:pPr>
              <w:spacing w:before="120" w:line="240" w:lineRule="exact"/>
              <w:jc w:val="both"/>
              <w:rPr>
                <w:sz w:val="24"/>
              </w:rPr>
            </w:pPr>
            <w:r w:rsidRPr="00157678">
              <w:rPr>
                <w:sz w:val="24"/>
              </w:rPr>
              <w:t>Тренажерный зал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ED28CE" w:rsidP="00D32E29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157678">
              <w:rPr>
                <w:sz w:val="24"/>
              </w:rPr>
              <w:t>г. Малая Вишера, ул. 50 лет Октября, д. 16, при областном автономном образовательном учреждении начального профессионального образования "Маловишерский техникум"</w:t>
            </w:r>
          </w:p>
          <w:p w:rsidR="009D5E8A" w:rsidRPr="00157678" w:rsidRDefault="009D5E8A" w:rsidP="00D32E29">
            <w:pPr>
              <w:autoSpaceDE w:val="0"/>
              <w:autoSpaceDN w:val="0"/>
              <w:adjustRightInd w:val="0"/>
              <w:rPr>
                <w:sz w:val="24"/>
              </w:rPr>
            </w:pP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D32E29">
            <w:pPr>
              <w:spacing w:before="120" w:line="240" w:lineRule="exact"/>
              <w:jc w:val="center"/>
              <w:rPr>
                <w:sz w:val="24"/>
              </w:rPr>
            </w:pPr>
          </w:p>
          <w:p w:rsidR="00317ADC" w:rsidRPr="00944737" w:rsidRDefault="00317ADC" w:rsidP="00D32E29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ED28CE" w:rsidP="00D32E29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EB0934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72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D32E29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Тренажерный зал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ED28CE" w:rsidP="00D32E29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       г.Малая Вишера, ул.Заво</w:t>
            </w:r>
            <w:r w:rsidRPr="00157678">
              <w:rPr>
                <w:sz w:val="24"/>
              </w:rPr>
              <w:softHyphen/>
              <w:t>дской Домострой, д.4а</w:t>
            </w:r>
          </w:p>
          <w:p w:rsidR="009D5E8A" w:rsidRPr="00157678" w:rsidRDefault="009D5E8A" w:rsidP="00D32E29">
            <w:pPr>
              <w:spacing w:before="120" w:line="240" w:lineRule="exact"/>
              <w:rPr>
                <w:sz w:val="24"/>
              </w:rPr>
            </w:pP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7ADC" w:rsidRPr="00944737" w:rsidRDefault="00317ADC" w:rsidP="00D32E29">
            <w:pPr>
              <w:spacing w:before="120" w:line="240" w:lineRule="exact"/>
              <w:jc w:val="center"/>
              <w:rPr>
                <w:sz w:val="24"/>
              </w:rPr>
            </w:pPr>
          </w:p>
          <w:p w:rsidR="00ED28CE" w:rsidRPr="00944737" w:rsidRDefault="00ED28CE" w:rsidP="00D32E29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AE3B8E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7</w:t>
            </w:r>
            <w:r w:rsidR="00EB0934">
              <w:rPr>
                <w:sz w:val="24"/>
              </w:rPr>
              <w:t>3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157678" w:rsidRDefault="00ED28CE" w:rsidP="00D32E29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Спортивная площадка с уличными тренажерами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ED28CE" w:rsidP="00D32E29">
            <w:pPr>
              <w:spacing w:before="120" w:line="240" w:lineRule="exact"/>
              <w:rPr>
                <w:sz w:val="24"/>
              </w:rPr>
            </w:pPr>
            <w:r w:rsidRPr="00157678">
              <w:rPr>
                <w:sz w:val="24"/>
              </w:rPr>
              <w:t>174260, Новгородская область, г. Малая Вишера, ул. Сосновая, д.4</w:t>
            </w:r>
          </w:p>
          <w:p w:rsidR="009D5E8A" w:rsidRPr="00157678" w:rsidRDefault="009D5E8A" w:rsidP="00D32E29">
            <w:pPr>
              <w:spacing w:before="120" w:line="240" w:lineRule="exact"/>
              <w:rPr>
                <w:sz w:val="24"/>
              </w:rPr>
            </w:pP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Default="00ED28CE" w:rsidP="00D32E29">
            <w:pPr>
              <w:spacing w:before="120" w:line="240" w:lineRule="exact"/>
              <w:jc w:val="center"/>
              <w:rPr>
                <w:sz w:val="24"/>
              </w:rPr>
            </w:pPr>
          </w:p>
          <w:p w:rsidR="00317ADC" w:rsidRPr="00157678" w:rsidRDefault="00317ADC" w:rsidP="00D32E29">
            <w:pPr>
              <w:spacing w:before="120" w:line="240" w:lineRule="exact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ED28CE" w:rsidRPr="00F92981" w:rsidTr="00ED28CE">
        <w:tblPrEx>
          <w:tblLook w:val="0000"/>
        </w:tblPrEx>
        <w:tc>
          <w:tcPr>
            <w:tcW w:w="990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D32E29" w:rsidRDefault="00ED28CE" w:rsidP="00D32E29">
            <w:pPr>
              <w:spacing w:before="120" w:line="240" w:lineRule="exact"/>
              <w:jc w:val="center"/>
              <w:rPr>
                <w:b/>
                <w:sz w:val="24"/>
              </w:rPr>
            </w:pPr>
            <w:r w:rsidRPr="00537508">
              <w:rPr>
                <w:sz w:val="24"/>
                <w:lang w:val="en-US"/>
              </w:rPr>
              <w:t>V</w:t>
            </w:r>
            <w:r w:rsidRPr="00537508">
              <w:rPr>
                <w:sz w:val="24"/>
              </w:rPr>
              <w:t>. МЕСТА МАССОВОГО СКОПЛЕНИЯ ГРАЖДАН И МЕСТА НАХОЖДЕНИЯ ИСТОЧНИКОВ ПОВЫШЕННОЙ ОПАСНОСТИ</w:t>
            </w:r>
          </w:p>
        </w:tc>
      </w:tr>
      <w:tr w:rsidR="00ED28CE" w:rsidRPr="00F92981" w:rsidTr="00ED28CE">
        <w:tblPrEx>
          <w:tblLook w:val="0000"/>
        </w:tblPrEx>
        <w:trPr>
          <w:trHeight w:hRule="exact" w:val="625"/>
        </w:trPr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D28CE" w:rsidRPr="00F92981" w:rsidRDefault="00AE3B8E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7</w:t>
            </w:r>
            <w:r w:rsidR="00EB0934">
              <w:rPr>
                <w:sz w:val="24"/>
              </w:rPr>
              <w:t>4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537508" w:rsidRDefault="00ED28CE" w:rsidP="00ED28CE">
            <w:pPr>
              <w:jc w:val="both"/>
              <w:rPr>
                <w:sz w:val="24"/>
              </w:rPr>
            </w:pPr>
            <w:r w:rsidRPr="00537508">
              <w:rPr>
                <w:sz w:val="24"/>
              </w:rPr>
              <w:t xml:space="preserve">Вокзал  железнодорожный </w:t>
            </w:r>
          </w:p>
          <w:p w:rsidR="00ED28CE" w:rsidRPr="00537508" w:rsidRDefault="00ED28CE" w:rsidP="00537508">
            <w:pPr>
              <w:ind w:firstLine="708"/>
              <w:rPr>
                <w:sz w:val="24"/>
              </w:rPr>
            </w:pPr>
          </w:p>
          <w:p w:rsidR="00ED28CE" w:rsidRPr="00537508" w:rsidRDefault="00ED28CE" w:rsidP="00A46024">
            <w:pPr>
              <w:spacing w:before="120" w:line="240" w:lineRule="exact"/>
              <w:rPr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537508" w:rsidRDefault="00ED28CE" w:rsidP="00ED28CE">
            <w:pPr>
              <w:spacing w:before="120" w:line="240" w:lineRule="exact"/>
              <w:rPr>
                <w:sz w:val="24"/>
              </w:rPr>
            </w:pPr>
            <w:r w:rsidRPr="00537508">
              <w:rPr>
                <w:sz w:val="24"/>
              </w:rPr>
              <w:t xml:space="preserve">г. Малая Вишера,  ул. </w:t>
            </w:r>
            <w:r>
              <w:rPr>
                <w:sz w:val="24"/>
              </w:rPr>
              <w:t>Революции, д.20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A46024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AE3B8E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7</w:t>
            </w:r>
            <w:r w:rsidR="00EB0934">
              <w:rPr>
                <w:sz w:val="24"/>
              </w:rPr>
              <w:t>5</w:t>
            </w:r>
            <w:r w:rsidR="007C774A"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537508" w:rsidRDefault="00ED28CE" w:rsidP="00A46024">
            <w:pPr>
              <w:spacing w:before="120" w:line="240" w:lineRule="exact"/>
              <w:rPr>
                <w:sz w:val="24"/>
              </w:rPr>
            </w:pPr>
            <w:r w:rsidRPr="00537508">
              <w:rPr>
                <w:sz w:val="24"/>
              </w:rPr>
              <w:t>Автовокзал (г. Малая Вишера, ул. 50 лет Октября, д.16а )</w:t>
            </w: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537508" w:rsidRDefault="00ED28CE" w:rsidP="00A46024">
            <w:pPr>
              <w:spacing w:before="120" w:line="240" w:lineRule="exact"/>
              <w:rPr>
                <w:sz w:val="24"/>
              </w:rPr>
            </w:pPr>
            <w:r w:rsidRPr="00537508">
              <w:rPr>
                <w:sz w:val="24"/>
              </w:rPr>
              <w:t>г. Малая Вишера, ул. 50 лет Октября, д.16а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A46024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  <w:tr w:rsidR="00ED28CE" w:rsidRPr="00F92981" w:rsidTr="00A2549F">
        <w:tblPrEx>
          <w:tblLook w:val="0000"/>
        </w:tblPrEx>
        <w:tc>
          <w:tcPr>
            <w:tcW w:w="5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F92981" w:rsidRDefault="007C774A" w:rsidP="00EB0934">
            <w:pPr>
              <w:spacing w:before="120" w:line="240" w:lineRule="exact"/>
              <w:rPr>
                <w:sz w:val="24"/>
              </w:rPr>
            </w:pPr>
            <w:r>
              <w:rPr>
                <w:sz w:val="24"/>
              </w:rPr>
              <w:t>7</w:t>
            </w:r>
            <w:r w:rsidR="00EB0934">
              <w:rPr>
                <w:sz w:val="24"/>
              </w:rPr>
              <w:t>6</w:t>
            </w:r>
            <w:r>
              <w:rPr>
                <w:sz w:val="24"/>
              </w:rPr>
              <w:t>.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537508" w:rsidRDefault="00ED28CE" w:rsidP="00157678">
            <w:pPr>
              <w:pStyle w:val="ab"/>
              <w:spacing w:after="0"/>
              <w:ind w:left="0"/>
              <w:jc w:val="both"/>
              <w:rPr>
                <w:sz w:val="24"/>
              </w:rPr>
            </w:pPr>
            <w:r w:rsidRPr="00537508">
              <w:rPr>
                <w:sz w:val="24"/>
              </w:rPr>
              <w:t xml:space="preserve">Розничный специализированный рынок  ООО ТД «ОЛИМП»  </w:t>
            </w:r>
          </w:p>
          <w:p w:rsidR="00ED28CE" w:rsidRPr="00537508" w:rsidRDefault="00ED28CE" w:rsidP="00A46024">
            <w:pPr>
              <w:spacing w:before="120" w:line="240" w:lineRule="exact"/>
              <w:rPr>
                <w:sz w:val="24"/>
              </w:rPr>
            </w:pPr>
          </w:p>
        </w:tc>
        <w:tc>
          <w:tcPr>
            <w:tcW w:w="3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537508" w:rsidRDefault="00ED28CE" w:rsidP="00A46024">
            <w:pPr>
              <w:spacing w:before="120" w:line="240" w:lineRule="exact"/>
              <w:rPr>
                <w:sz w:val="24"/>
              </w:rPr>
            </w:pPr>
            <w:r w:rsidRPr="00537508">
              <w:rPr>
                <w:sz w:val="24"/>
              </w:rPr>
              <w:t>г.Малая Вишера, ул.Революции, д.15Б</w:t>
            </w:r>
          </w:p>
        </w:tc>
        <w:tc>
          <w:tcPr>
            <w:tcW w:w="1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8CE" w:rsidRPr="00944737" w:rsidRDefault="00ED28CE" w:rsidP="00A46024">
            <w:pPr>
              <w:spacing w:before="120" w:line="240" w:lineRule="exact"/>
              <w:jc w:val="center"/>
              <w:rPr>
                <w:sz w:val="24"/>
              </w:rPr>
            </w:pPr>
            <w:r w:rsidRPr="00944737">
              <w:rPr>
                <w:sz w:val="24"/>
              </w:rPr>
              <w:t>50</w:t>
            </w:r>
          </w:p>
        </w:tc>
      </w:tr>
    </w:tbl>
    <w:p w:rsidR="00912959" w:rsidRDefault="00912959" w:rsidP="00912959">
      <w:pPr>
        <w:pStyle w:val="ab"/>
        <w:spacing w:after="0"/>
        <w:ind w:left="0"/>
        <w:jc w:val="both"/>
        <w:rPr>
          <w:szCs w:val="28"/>
        </w:rPr>
      </w:pPr>
      <w:r>
        <w:rPr>
          <w:szCs w:val="28"/>
        </w:rPr>
        <w:t xml:space="preserve">              </w:t>
      </w:r>
    </w:p>
    <w:p w:rsidR="00912959" w:rsidRDefault="00912959" w:rsidP="00912959">
      <w:pPr>
        <w:pStyle w:val="ab"/>
        <w:spacing w:after="0"/>
        <w:ind w:left="0"/>
        <w:jc w:val="both"/>
        <w:rPr>
          <w:szCs w:val="28"/>
        </w:rPr>
      </w:pPr>
    </w:p>
    <w:p w:rsidR="00912959" w:rsidRDefault="00912959" w:rsidP="00912959">
      <w:pPr>
        <w:pStyle w:val="ab"/>
        <w:spacing w:after="0"/>
        <w:ind w:left="0"/>
        <w:jc w:val="both"/>
        <w:rPr>
          <w:szCs w:val="28"/>
        </w:rPr>
      </w:pPr>
    </w:p>
    <w:p w:rsidR="00577F30" w:rsidRDefault="00577F30" w:rsidP="00912959">
      <w:pPr>
        <w:pStyle w:val="ab"/>
        <w:spacing w:after="0"/>
        <w:ind w:left="0"/>
        <w:jc w:val="both"/>
        <w:rPr>
          <w:szCs w:val="28"/>
        </w:rPr>
      </w:pPr>
    </w:p>
    <w:p w:rsidR="00577F30" w:rsidRDefault="00577F30" w:rsidP="00912959">
      <w:pPr>
        <w:pStyle w:val="ab"/>
        <w:spacing w:after="0"/>
        <w:ind w:left="0"/>
        <w:jc w:val="both"/>
        <w:rPr>
          <w:szCs w:val="28"/>
        </w:rPr>
      </w:pPr>
    </w:p>
    <w:p w:rsidR="000A3CEC" w:rsidRDefault="000A3CEC" w:rsidP="00912959">
      <w:pPr>
        <w:pStyle w:val="ab"/>
        <w:spacing w:after="0"/>
        <w:ind w:left="0"/>
        <w:jc w:val="both"/>
        <w:rPr>
          <w:szCs w:val="28"/>
        </w:rPr>
      </w:pPr>
    </w:p>
    <w:p w:rsidR="000A3CEC" w:rsidRDefault="000A3CEC" w:rsidP="00912959">
      <w:pPr>
        <w:pStyle w:val="ab"/>
        <w:spacing w:after="0"/>
        <w:ind w:left="0"/>
        <w:jc w:val="both"/>
        <w:rPr>
          <w:szCs w:val="28"/>
        </w:rPr>
      </w:pPr>
    </w:p>
    <w:p w:rsidR="000A3CEC" w:rsidRDefault="000A3CEC" w:rsidP="00912959">
      <w:pPr>
        <w:pStyle w:val="ab"/>
        <w:spacing w:after="0"/>
        <w:ind w:left="0"/>
        <w:jc w:val="both"/>
        <w:rPr>
          <w:szCs w:val="28"/>
        </w:rPr>
      </w:pPr>
    </w:p>
    <w:p w:rsidR="00537508" w:rsidRDefault="00537508" w:rsidP="00ED28CE">
      <w:pPr>
        <w:spacing w:after="120" w:line="240" w:lineRule="exact"/>
        <w:rPr>
          <w:szCs w:val="28"/>
        </w:rPr>
      </w:pPr>
    </w:p>
    <w:p w:rsidR="00026773" w:rsidRDefault="00026773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9D5E8A" w:rsidRDefault="009D5E8A" w:rsidP="00ED28CE">
      <w:pPr>
        <w:spacing w:after="120" w:line="240" w:lineRule="exact"/>
        <w:rPr>
          <w:szCs w:val="28"/>
        </w:rPr>
      </w:pPr>
    </w:p>
    <w:p w:rsidR="00F1318C" w:rsidRDefault="0041719F" w:rsidP="0041719F">
      <w:pPr>
        <w:spacing w:after="120" w:line="240" w:lineRule="exact"/>
        <w:ind w:left="4248"/>
      </w:pPr>
      <w:r>
        <w:rPr>
          <w:szCs w:val="28"/>
        </w:rPr>
        <w:t xml:space="preserve">      </w:t>
      </w:r>
      <w:r w:rsidR="00F1318C">
        <w:t xml:space="preserve"> УТВЕРЖДЕН</w:t>
      </w:r>
      <w:r w:rsidR="00697B15">
        <w:t>Ы</w:t>
      </w:r>
    </w:p>
    <w:p w:rsidR="00F1318C" w:rsidRDefault="00F1318C" w:rsidP="00F1318C">
      <w:pPr>
        <w:spacing w:before="120" w:line="240" w:lineRule="exact"/>
        <w:ind w:left="3538" w:firstLine="709"/>
      </w:pPr>
      <w:r>
        <w:t xml:space="preserve">        постановлением Администрации</w:t>
      </w:r>
    </w:p>
    <w:p w:rsidR="00F1318C" w:rsidRDefault="0041719F" w:rsidP="00F1318C">
      <w:pPr>
        <w:spacing w:line="240" w:lineRule="exact"/>
        <w:ind w:left="3515" w:firstLine="709"/>
      </w:pPr>
      <w:r>
        <w:t xml:space="preserve">        </w:t>
      </w:r>
      <w:r w:rsidR="00F1318C">
        <w:t>муниципального района</w:t>
      </w:r>
    </w:p>
    <w:p w:rsidR="00F1318C" w:rsidRDefault="0041719F" w:rsidP="00F1318C">
      <w:pPr>
        <w:spacing w:after="120" w:line="240" w:lineRule="exact"/>
        <w:ind w:left="3538" w:firstLine="709"/>
      </w:pPr>
      <w:r>
        <w:t xml:space="preserve">        </w:t>
      </w:r>
      <w:r w:rsidR="00F1318C">
        <w:t xml:space="preserve">от  </w:t>
      </w:r>
      <w:r w:rsidR="00FA7F74">
        <w:t xml:space="preserve">                     </w:t>
      </w:r>
      <w:r>
        <w:t>№</w:t>
      </w:r>
    </w:p>
    <w:p w:rsidR="00F1318C" w:rsidRDefault="00F1318C" w:rsidP="00F1318C">
      <w:pPr>
        <w:spacing w:after="120" w:line="240" w:lineRule="exact"/>
        <w:ind w:left="3538" w:firstLine="709"/>
      </w:pPr>
    </w:p>
    <w:p w:rsidR="0041719F" w:rsidRDefault="0041719F" w:rsidP="0041719F">
      <w:pPr>
        <w:pStyle w:val="ab"/>
        <w:spacing w:after="0"/>
        <w:ind w:left="0"/>
        <w:jc w:val="center"/>
        <w:rPr>
          <w:b/>
          <w:szCs w:val="28"/>
        </w:rPr>
      </w:pPr>
      <w:r>
        <w:rPr>
          <w:b/>
          <w:szCs w:val="28"/>
        </w:rPr>
        <w:t>СХЕМЫ ТЕРРИТОРИЙ</w:t>
      </w:r>
      <w:r w:rsidR="00912959" w:rsidRPr="00664466">
        <w:rPr>
          <w:b/>
          <w:szCs w:val="28"/>
        </w:rPr>
        <w:t>,</w:t>
      </w:r>
    </w:p>
    <w:p w:rsidR="00912959" w:rsidRDefault="00912959" w:rsidP="0041719F">
      <w:pPr>
        <w:pStyle w:val="ab"/>
        <w:spacing w:before="120" w:after="0" w:line="240" w:lineRule="exact"/>
        <w:ind w:left="0"/>
        <w:jc w:val="center"/>
        <w:rPr>
          <w:szCs w:val="28"/>
        </w:rPr>
      </w:pPr>
      <w:r w:rsidRPr="0041719F">
        <w:rPr>
          <w:szCs w:val="28"/>
        </w:rPr>
        <w:t>прилегающих к местам массового скопления граждан, и местам нахождения ис</w:t>
      </w:r>
      <w:r w:rsidRPr="0041719F">
        <w:rPr>
          <w:szCs w:val="28"/>
        </w:rPr>
        <w:softHyphen/>
        <w:t>точников повышенной опасно</w:t>
      </w:r>
      <w:r w:rsidRPr="0041719F">
        <w:rPr>
          <w:szCs w:val="28"/>
        </w:rPr>
        <w:softHyphen/>
        <w:t>сти,  на     которых      не  допускается розничная продажа алко</w:t>
      </w:r>
      <w:r w:rsidRPr="0041719F">
        <w:rPr>
          <w:szCs w:val="28"/>
        </w:rPr>
        <w:softHyphen/>
        <w:t>голь</w:t>
      </w:r>
      <w:r w:rsidRPr="0041719F">
        <w:rPr>
          <w:szCs w:val="28"/>
        </w:rPr>
        <w:softHyphen/>
        <w:t>ной продукции</w:t>
      </w:r>
    </w:p>
    <w:p w:rsidR="00170242" w:rsidRDefault="00170242" w:rsidP="0041719F">
      <w:pPr>
        <w:pStyle w:val="ab"/>
        <w:spacing w:before="120" w:after="0" w:line="240" w:lineRule="exact"/>
        <w:ind w:left="0"/>
        <w:jc w:val="center"/>
        <w:rPr>
          <w:szCs w:val="28"/>
        </w:rPr>
      </w:pPr>
    </w:p>
    <w:p w:rsidR="0041719F" w:rsidRDefault="00170242" w:rsidP="00D232E6">
      <w:pPr>
        <w:pStyle w:val="ab"/>
        <w:numPr>
          <w:ilvl w:val="0"/>
          <w:numId w:val="28"/>
        </w:numPr>
        <w:spacing w:before="120" w:after="0" w:line="240" w:lineRule="exact"/>
        <w:jc w:val="center"/>
        <w:rPr>
          <w:szCs w:val="28"/>
        </w:rPr>
      </w:pPr>
      <w:r>
        <w:rPr>
          <w:szCs w:val="28"/>
        </w:rPr>
        <w:t>ОБРАЗОВАТЕЛЬНЫЕ УЧРЕЖДЕНИЯ</w:t>
      </w:r>
    </w:p>
    <w:p w:rsidR="00170242" w:rsidRPr="0041719F" w:rsidRDefault="00170242" w:rsidP="00170242">
      <w:pPr>
        <w:pStyle w:val="ab"/>
        <w:spacing w:before="120" w:after="0" w:line="240" w:lineRule="exact"/>
        <w:ind w:left="360"/>
        <w:rPr>
          <w:szCs w:val="28"/>
        </w:rPr>
      </w:pPr>
    </w:p>
    <w:p w:rsidR="00F379CC" w:rsidRDefault="0041719F" w:rsidP="0041719F">
      <w:pPr>
        <w:ind w:firstLine="708"/>
        <w:jc w:val="both"/>
      </w:pPr>
      <w:r w:rsidRPr="00FA7F74">
        <w:rPr>
          <w:szCs w:val="28"/>
        </w:rPr>
        <w:t>1.</w:t>
      </w:r>
      <w:r>
        <w:rPr>
          <w:szCs w:val="28"/>
        </w:rPr>
        <w:t xml:space="preserve"> </w:t>
      </w:r>
      <w:r w:rsidR="002F5C36" w:rsidRPr="003F31D6">
        <w:rPr>
          <w:szCs w:val="28"/>
        </w:rPr>
        <w:t xml:space="preserve">«Муниципальное автономное общеобразовательное учреждение </w:t>
      </w:r>
      <w:r w:rsidR="002F5C36" w:rsidRPr="003F31D6">
        <w:rPr>
          <w:szCs w:val="28"/>
        </w:rPr>
        <w:br/>
        <w:t>"Средняя школа №1" г. Малая Вишера (174260, Новгородская область, г. Малая Вишера, ул. Гагарина, д.14)</w:t>
      </w:r>
      <w:r w:rsidR="002F5C36">
        <w:rPr>
          <w:szCs w:val="28"/>
        </w:rPr>
        <w:t>.</w:t>
      </w:r>
    </w:p>
    <w:p w:rsidR="00F379CC" w:rsidRDefault="00F379CC" w:rsidP="0041719F">
      <w:pPr>
        <w:ind w:firstLine="708"/>
        <w:jc w:val="both"/>
      </w:pPr>
    </w:p>
    <w:p w:rsidR="00912959" w:rsidRDefault="00912959" w:rsidP="0041719F">
      <w:pPr>
        <w:ind w:firstLine="708"/>
        <w:jc w:val="both"/>
      </w:pPr>
      <w:r>
        <w:object w:dxaOrig="8281" w:dyaOrig="58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14pt;height:294.75pt" o:ole="">
            <v:imagedata r:id="rId9" o:title=""/>
          </v:shape>
          <o:OLEObject Type="Embed" ProgID="Photoshop.Image.7" ShapeID="_x0000_i1026" DrawAspect="Content" ObjectID="_1661583934" r:id="rId10">
            <o:FieldCodes>\s</o:FieldCodes>
          </o:OLEObject>
        </w:object>
      </w:r>
      <w:r>
        <w:rPr>
          <w:sz w:val="24"/>
        </w:rPr>
        <w:t xml:space="preserve">  </w:t>
      </w:r>
    </w:p>
    <w:p w:rsidR="0041719F" w:rsidRDefault="0041719F" w:rsidP="00912959">
      <w:pPr>
        <w:ind w:left="360"/>
        <w:rPr>
          <w:sz w:val="24"/>
        </w:rPr>
      </w:pPr>
    </w:p>
    <w:p w:rsidR="0041719F" w:rsidRDefault="0041719F" w:rsidP="00912959">
      <w:pPr>
        <w:ind w:left="360"/>
        <w:rPr>
          <w:sz w:val="24"/>
        </w:rPr>
      </w:pPr>
    </w:p>
    <w:p w:rsidR="0041719F" w:rsidRDefault="0041719F" w:rsidP="00912959">
      <w:pPr>
        <w:ind w:left="360"/>
        <w:rPr>
          <w:sz w:val="24"/>
        </w:rPr>
      </w:pPr>
    </w:p>
    <w:p w:rsidR="0041719F" w:rsidRDefault="0041719F" w:rsidP="00912959">
      <w:pPr>
        <w:ind w:left="360"/>
        <w:rPr>
          <w:sz w:val="24"/>
        </w:rPr>
      </w:pPr>
    </w:p>
    <w:p w:rsidR="0041719F" w:rsidRDefault="0041719F" w:rsidP="00912959">
      <w:pPr>
        <w:ind w:left="360"/>
        <w:rPr>
          <w:sz w:val="24"/>
        </w:rPr>
      </w:pPr>
    </w:p>
    <w:p w:rsidR="0041719F" w:rsidRDefault="0041719F" w:rsidP="00912959">
      <w:pPr>
        <w:ind w:left="360"/>
        <w:rPr>
          <w:sz w:val="24"/>
        </w:rPr>
      </w:pPr>
    </w:p>
    <w:p w:rsidR="0041719F" w:rsidRDefault="0041719F" w:rsidP="00912959">
      <w:pPr>
        <w:ind w:left="360"/>
        <w:rPr>
          <w:sz w:val="24"/>
        </w:rPr>
      </w:pPr>
    </w:p>
    <w:p w:rsidR="0041719F" w:rsidRDefault="0041719F" w:rsidP="00912959">
      <w:pPr>
        <w:ind w:left="360"/>
        <w:rPr>
          <w:sz w:val="24"/>
        </w:rPr>
      </w:pPr>
    </w:p>
    <w:p w:rsidR="0041719F" w:rsidRDefault="0041719F" w:rsidP="00912959">
      <w:pPr>
        <w:ind w:left="360"/>
        <w:rPr>
          <w:sz w:val="24"/>
        </w:rPr>
      </w:pPr>
    </w:p>
    <w:p w:rsidR="0041719F" w:rsidRDefault="0041719F" w:rsidP="00912959">
      <w:pPr>
        <w:ind w:left="360"/>
        <w:rPr>
          <w:sz w:val="24"/>
        </w:rPr>
      </w:pPr>
    </w:p>
    <w:p w:rsidR="0041719F" w:rsidRDefault="0041719F" w:rsidP="00912959">
      <w:pPr>
        <w:ind w:left="360"/>
        <w:rPr>
          <w:sz w:val="24"/>
        </w:rPr>
      </w:pPr>
    </w:p>
    <w:p w:rsidR="0041719F" w:rsidRDefault="0041719F" w:rsidP="00912959">
      <w:pPr>
        <w:ind w:left="360"/>
        <w:rPr>
          <w:sz w:val="24"/>
        </w:rPr>
      </w:pPr>
    </w:p>
    <w:p w:rsidR="0041719F" w:rsidRDefault="0041719F" w:rsidP="00912959">
      <w:pPr>
        <w:ind w:left="360"/>
        <w:rPr>
          <w:sz w:val="24"/>
        </w:rPr>
      </w:pPr>
    </w:p>
    <w:p w:rsidR="0041719F" w:rsidRDefault="0041719F" w:rsidP="00912959">
      <w:pPr>
        <w:ind w:left="360"/>
        <w:rPr>
          <w:sz w:val="24"/>
        </w:rPr>
      </w:pPr>
    </w:p>
    <w:p w:rsidR="0041719F" w:rsidRDefault="0041719F" w:rsidP="00912959">
      <w:pPr>
        <w:ind w:left="360"/>
        <w:rPr>
          <w:sz w:val="24"/>
        </w:rPr>
      </w:pPr>
    </w:p>
    <w:p w:rsidR="00F379CC" w:rsidRDefault="007C774A" w:rsidP="00667F2B">
      <w:pPr>
        <w:jc w:val="both"/>
      </w:pPr>
      <w:r w:rsidRPr="00FA7F74">
        <w:rPr>
          <w:szCs w:val="28"/>
        </w:rPr>
        <w:t>1.1</w:t>
      </w:r>
      <w:r w:rsidR="0041719F" w:rsidRPr="007C774A">
        <w:rPr>
          <w:b/>
          <w:color w:val="FF0000"/>
          <w:szCs w:val="28"/>
        </w:rPr>
        <w:t xml:space="preserve"> </w:t>
      </w:r>
      <w:r w:rsidR="002F5C36" w:rsidRPr="003F31D6">
        <w:rPr>
          <w:szCs w:val="28"/>
        </w:rPr>
        <w:t xml:space="preserve">«Муниципальное автономное общеобразовательное учреждение </w:t>
      </w:r>
      <w:r w:rsidR="002F5C36" w:rsidRPr="003F31D6">
        <w:rPr>
          <w:szCs w:val="28"/>
        </w:rPr>
        <w:br/>
        <w:t>"Средняя школа №</w:t>
      </w:r>
      <w:r>
        <w:rPr>
          <w:szCs w:val="28"/>
        </w:rPr>
        <w:t>1</w:t>
      </w:r>
      <w:r w:rsidR="002F5C36" w:rsidRPr="003F31D6">
        <w:rPr>
          <w:szCs w:val="28"/>
        </w:rPr>
        <w:t>" </w:t>
      </w:r>
      <w:r>
        <w:rPr>
          <w:szCs w:val="28"/>
        </w:rPr>
        <w:t xml:space="preserve">(второе здание) </w:t>
      </w:r>
      <w:r w:rsidR="002F5C36" w:rsidRPr="003F31D6">
        <w:rPr>
          <w:szCs w:val="28"/>
        </w:rPr>
        <w:t>г. Малая Вишера (174260, Новгородская область, г.Малая Вишера, ул. К. Маркса, д.18 )</w:t>
      </w:r>
    </w:p>
    <w:p w:rsidR="00F379CC" w:rsidRDefault="00F379CC" w:rsidP="0041719F">
      <w:pPr>
        <w:ind w:firstLine="708"/>
        <w:jc w:val="both"/>
      </w:pPr>
    </w:p>
    <w:p w:rsidR="00912959" w:rsidRDefault="00912959" w:rsidP="0041719F">
      <w:pPr>
        <w:ind w:firstLine="708"/>
        <w:jc w:val="both"/>
        <w:rPr>
          <w:sz w:val="24"/>
        </w:rPr>
      </w:pPr>
      <w:r>
        <w:object w:dxaOrig="8281" w:dyaOrig="5889">
          <v:shape id="_x0000_i1027" type="#_x0000_t75" style="width:414pt;height:294.75pt" o:ole="">
            <v:imagedata r:id="rId11" o:title=""/>
          </v:shape>
          <o:OLEObject Type="Embed" ProgID="Photoshop.Image.7" ShapeID="_x0000_i1027" DrawAspect="Content" ObjectID="_1661583935" r:id="rId12">
            <o:FieldCodes>\s</o:FieldCodes>
          </o:OLEObject>
        </w:object>
      </w:r>
    </w:p>
    <w:p w:rsidR="00667F2B" w:rsidRDefault="00667F2B" w:rsidP="00667F2B">
      <w:pPr>
        <w:ind w:firstLine="708"/>
        <w:jc w:val="both"/>
        <w:rPr>
          <w:b/>
          <w:color w:val="FF0000"/>
          <w:szCs w:val="28"/>
        </w:rPr>
      </w:pPr>
    </w:p>
    <w:p w:rsidR="00667F2B" w:rsidRPr="0041719F" w:rsidRDefault="00667F2B" w:rsidP="00667F2B">
      <w:pPr>
        <w:ind w:firstLine="708"/>
        <w:jc w:val="both"/>
        <w:rPr>
          <w:szCs w:val="28"/>
        </w:rPr>
      </w:pPr>
      <w:r w:rsidRPr="00FA7F74">
        <w:rPr>
          <w:szCs w:val="28"/>
        </w:rPr>
        <w:t>2.</w:t>
      </w:r>
      <w:r>
        <w:rPr>
          <w:szCs w:val="28"/>
        </w:rPr>
        <w:t xml:space="preserve"> </w:t>
      </w:r>
      <w:r w:rsidRPr="003F31D6">
        <w:rPr>
          <w:szCs w:val="28"/>
        </w:rPr>
        <w:t xml:space="preserve">«Муниципальное автономное общеобразовательное учреждение </w:t>
      </w:r>
      <w:r w:rsidRPr="003F31D6">
        <w:rPr>
          <w:szCs w:val="28"/>
        </w:rPr>
        <w:br/>
        <w:t>"Средняя школа №</w:t>
      </w:r>
      <w:r>
        <w:rPr>
          <w:szCs w:val="28"/>
        </w:rPr>
        <w:t>4</w:t>
      </w:r>
      <w:r w:rsidRPr="003F31D6">
        <w:rPr>
          <w:szCs w:val="28"/>
        </w:rPr>
        <w:t>" г. Малая Вишера (</w:t>
      </w:r>
      <w:r w:rsidRPr="004455B9">
        <w:rPr>
          <w:szCs w:val="28"/>
        </w:rPr>
        <w:t>174260, Новгородская область, г. Малая Вишера, ул. Школьная, д.1</w:t>
      </w:r>
      <w:r w:rsidRPr="003F31D6">
        <w:rPr>
          <w:szCs w:val="28"/>
        </w:rPr>
        <w:t>)</w:t>
      </w:r>
      <w:r>
        <w:rPr>
          <w:szCs w:val="28"/>
        </w:rPr>
        <w:t>.</w:t>
      </w:r>
    </w:p>
    <w:p w:rsidR="00F379CC" w:rsidRDefault="00667F2B" w:rsidP="00667F2B">
      <w:pPr>
        <w:ind w:firstLine="708"/>
        <w:jc w:val="both"/>
      </w:pPr>
      <w:r>
        <w:object w:dxaOrig="8281" w:dyaOrig="5889">
          <v:shape id="_x0000_i1028" type="#_x0000_t75" style="width:414pt;height:294.75pt" o:ole="">
            <v:imagedata r:id="rId13" o:title=""/>
          </v:shape>
          <o:OLEObject Type="Embed" ProgID="Photoshop.Image.7" ShapeID="_x0000_i1028" DrawAspect="Content" ObjectID="_1661583936" r:id="rId14">
            <o:FieldCodes>\s</o:FieldCodes>
          </o:OLEObject>
        </w:object>
      </w:r>
    </w:p>
    <w:p w:rsidR="00667F2B" w:rsidRDefault="00667F2B" w:rsidP="0041719F">
      <w:pPr>
        <w:ind w:firstLine="708"/>
        <w:jc w:val="both"/>
        <w:rPr>
          <w:b/>
          <w:color w:val="FF0000"/>
          <w:szCs w:val="28"/>
        </w:rPr>
      </w:pPr>
    </w:p>
    <w:p w:rsidR="00667F2B" w:rsidRDefault="00667F2B" w:rsidP="0041719F">
      <w:pPr>
        <w:ind w:firstLine="708"/>
        <w:jc w:val="both"/>
        <w:rPr>
          <w:b/>
          <w:color w:val="FF0000"/>
          <w:szCs w:val="28"/>
        </w:rPr>
      </w:pPr>
    </w:p>
    <w:p w:rsidR="00667F2B" w:rsidRPr="00905E72" w:rsidRDefault="00667F2B" w:rsidP="00667F2B">
      <w:pPr>
        <w:ind w:firstLine="708"/>
        <w:jc w:val="both"/>
        <w:rPr>
          <w:szCs w:val="28"/>
        </w:rPr>
      </w:pPr>
      <w:r w:rsidRPr="00FA7F74">
        <w:rPr>
          <w:szCs w:val="28"/>
        </w:rPr>
        <w:t>3.</w:t>
      </w:r>
      <w:r w:rsidRPr="002F5C36">
        <w:rPr>
          <w:szCs w:val="28"/>
        </w:rPr>
        <w:t xml:space="preserve"> </w:t>
      </w:r>
      <w:r w:rsidRPr="003F31D6">
        <w:rPr>
          <w:szCs w:val="28"/>
        </w:rPr>
        <w:t>«</w:t>
      </w:r>
      <w:r w:rsidRPr="00466EED">
        <w:rPr>
          <w:szCs w:val="28"/>
        </w:rPr>
        <w:t>Муниципальное автономное о</w:t>
      </w:r>
      <w:r>
        <w:rPr>
          <w:szCs w:val="28"/>
        </w:rPr>
        <w:t>бщеобразовательное учреждение</w:t>
      </w:r>
      <w:r>
        <w:rPr>
          <w:szCs w:val="28"/>
        </w:rPr>
        <w:br/>
        <w:t>"</w:t>
      </w:r>
      <w:r w:rsidRPr="00466EED">
        <w:rPr>
          <w:szCs w:val="28"/>
        </w:rPr>
        <w:t>Средняя школа пос. Большая Вишера "</w:t>
      </w:r>
      <w:r w:rsidRPr="003F31D6">
        <w:rPr>
          <w:szCs w:val="28"/>
        </w:rPr>
        <w:t xml:space="preserve"> (</w:t>
      </w:r>
      <w:r w:rsidRPr="00466EED">
        <w:rPr>
          <w:szCs w:val="28"/>
        </w:rPr>
        <w:t>174250, Новгородская область, Маловишерский район, пос.Большая Вишера, ул. Первомайская, д.2а</w:t>
      </w:r>
      <w:r w:rsidRPr="003F31D6">
        <w:rPr>
          <w:szCs w:val="28"/>
        </w:rPr>
        <w:t>)</w:t>
      </w:r>
    </w:p>
    <w:p w:rsidR="00667F2B" w:rsidRDefault="00667F2B" w:rsidP="00667F2B">
      <w:pPr>
        <w:ind w:firstLine="708"/>
        <w:jc w:val="both"/>
      </w:pPr>
      <w:r>
        <w:object w:dxaOrig="8281" w:dyaOrig="5889">
          <v:shape id="_x0000_i1029" type="#_x0000_t75" style="width:414pt;height:294.75pt" o:ole="">
            <v:imagedata r:id="rId15" o:title=""/>
          </v:shape>
          <o:OLEObject Type="Embed" ProgID="Photoshop.Image.7" ShapeID="_x0000_i1029" DrawAspect="Content" ObjectID="_1661583937" r:id="rId16">
            <o:FieldCodes>\s</o:FieldCodes>
          </o:OLEObject>
        </w:object>
      </w:r>
    </w:p>
    <w:p w:rsidR="00667F2B" w:rsidRDefault="00667F2B" w:rsidP="00667F2B">
      <w:pPr>
        <w:ind w:firstLine="708"/>
        <w:jc w:val="both"/>
      </w:pPr>
    </w:p>
    <w:p w:rsidR="00667F2B" w:rsidRPr="00905E72" w:rsidRDefault="00667F2B" w:rsidP="00667F2B">
      <w:pPr>
        <w:ind w:firstLine="708"/>
        <w:jc w:val="both"/>
        <w:rPr>
          <w:szCs w:val="28"/>
        </w:rPr>
      </w:pPr>
      <w:r w:rsidRPr="00FA7F74">
        <w:rPr>
          <w:szCs w:val="28"/>
        </w:rPr>
        <w:t>4.</w:t>
      </w:r>
      <w:r w:rsidRPr="00EE01F3">
        <w:rPr>
          <w:szCs w:val="28"/>
        </w:rPr>
        <w:t xml:space="preserve"> </w:t>
      </w:r>
      <w:r>
        <w:rPr>
          <w:szCs w:val="28"/>
        </w:rPr>
        <w:t>Муниципальное автономное общеобразовательное  учреждение «Средняя школа д.Бурга» ( д.Бурга, ул.Новгородская, д.5).</w:t>
      </w:r>
    </w:p>
    <w:p w:rsidR="00667F2B" w:rsidRDefault="00667F2B" w:rsidP="00667F2B">
      <w:pPr>
        <w:ind w:firstLine="708"/>
        <w:jc w:val="both"/>
      </w:pPr>
      <w:r>
        <w:object w:dxaOrig="8281" w:dyaOrig="5889">
          <v:shape id="_x0000_i1030" type="#_x0000_t75" style="width:414pt;height:294.75pt" o:ole="">
            <v:imagedata r:id="rId17" o:title=""/>
          </v:shape>
          <o:OLEObject Type="Embed" ProgID="Photoshop.Image.7" ShapeID="_x0000_i1030" DrawAspect="Content" ObjectID="_1661583938" r:id="rId18">
            <o:FieldCodes>\s</o:FieldCodes>
          </o:OLEObject>
        </w:object>
      </w:r>
    </w:p>
    <w:p w:rsidR="00667F2B" w:rsidRDefault="00667F2B" w:rsidP="00667F2B">
      <w:pPr>
        <w:ind w:firstLine="708"/>
        <w:jc w:val="both"/>
      </w:pPr>
    </w:p>
    <w:p w:rsidR="00667F2B" w:rsidRDefault="00667F2B" w:rsidP="00667F2B">
      <w:pPr>
        <w:ind w:firstLine="708"/>
        <w:jc w:val="both"/>
      </w:pPr>
    </w:p>
    <w:p w:rsidR="00667F2B" w:rsidRDefault="00667F2B" w:rsidP="00667F2B">
      <w:pPr>
        <w:ind w:firstLine="708"/>
        <w:jc w:val="both"/>
        <w:rPr>
          <w:b/>
          <w:color w:val="FF0000"/>
          <w:szCs w:val="28"/>
        </w:rPr>
      </w:pPr>
    </w:p>
    <w:p w:rsidR="00667F2B" w:rsidRDefault="00667F2B" w:rsidP="0041719F">
      <w:pPr>
        <w:ind w:firstLine="708"/>
        <w:jc w:val="both"/>
        <w:rPr>
          <w:b/>
          <w:color w:val="FF0000"/>
          <w:szCs w:val="28"/>
        </w:rPr>
      </w:pPr>
    </w:p>
    <w:p w:rsidR="00667F2B" w:rsidRDefault="00667F2B" w:rsidP="0041719F">
      <w:pPr>
        <w:ind w:firstLine="708"/>
        <w:jc w:val="both"/>
        <w:rPr>
          <w:b/>
          <w:color w:val="FF0000"/>
          <w:szCs w:val="28"/>
        </w:rPr>
      </w:pPr>
    </w:p>
    <w:p w:rsidR="00667F2B" w:rsidRPr="00905E72" w:rsidRDefault="00667F2B" w:rsidP="00667F2B">
      <w:pPr>
        <w:ind w:firstLine="708"/>
        <w:jc w:val="both"/>
        <w:rPr>
          <w:szCs w:val="28"/>
        </w:rPr>
      </w:pPr>
      <w:r w:rsidRPr="00FA7F74">
        <w:rPr>
          <w:szCs w:val="28"/>
        </w:rPr>
        <w:t>4.1.</w:t>
      </w:r>
      <w:r w:rsidRPr="00EE01F3">
        <w:rPr>
          <w:szCs w:val="28"/>
        </w:rPr>
        <w:t xml:space="preserve"> </w:t>
      </w:r>
      <w:r>
        <w:rPr>
          <w:szCs w:val="28"/>
        </w:rPr>
        <w:t>Филиал муниципального автономного общеобразовательное  учреждения «Средняя школа д.Бурга» в д.Веребье (</w:t>
      </w:r>
      <w:r>
        <w:t>д. Веребье, ул. 1 Мая, д.8</w:t>
      </w:r>
      <w:r>
        <w:rPr>
          <w:szCs w:val="28"/>
        </w:rPr>
        <w:t>).</w:t>
      </w:r>
    </w:p>
    <w:p w:rsidR="00667F2B" w:rsidRDefault="00667F2B" w:rsidP="00667F2B">
      <w:pPr>
        <w:rPr>
          <w:sz w:val="24"/>
        </w:rPr>
      </w:pPr>
    </w:p>
    <w:p w:rsidR="00667F2B" w:rsidRDefault="00667F2B" w:rsidP="00667F2B">
      <w:pPr>
        <w:rPr>
          <w:sz w:val="24"/>
        </w:rPr>
      </w:pPr>
      <w:r>
        <w:object w:dxaOrig="1530" w:dyaOrig="15">
          <v:shape id="_x0000_i1031" type="#_x0000_t75" style="width:76.5pt;height:.75pt" o:ole="">
            <v:imagedata r:id="rId19" o:title=""/>
          </v:shape>
          <o:OLEObject Type="Embed" ProgID="Photoshop.Image.7" ShapeID="_x0000_i1031" DrawAspect="Content" ObjectID="_1661583939" r:id="rId20">
            <o:FieldCodes>\s</o:FieldCodes>
          </o:OLEObject>
        </w:object>
      </w:r>
    </w:p>
    <w:p w:rsidR="00667F2B" w:rsidRDefault="00667F2B" w:rsidP="00667F2B">
      <w:pPr>
        <w:ind w:firstLine="708"/>
        <w:jc w:val="both"/>
        <w:rPr>
          <w:b/>
          <w:color w:val="FF0000"/>
          <w:szCs w:val="28"/>
        </w:rPr>
      </w:pPr>
      <w:r>
        <w:object w:dxaOrig="9662" w:dyaOrig="5889">
          <v:shape id="_x0000_i1032" type="#_x0000_t75" style="width:483pt;height:294.75pt" o:ole="">
            <v:imagedata r:id="rId21" o:title=""/>
          </v:shape>
          <o:OLEObject Type="Embed" ProgID="Photoshop.Image.7" ShapeID="_x0000_i1032" DrawAspect="Content" ObjectID="_1661583940" r:id="rId22">
            <o:FieldCodes>\s</o:FieldCodes>
          </o:OLEObject>
        </w:object>
      </w:r>
    </w:p>
    <w:p w:rsidR="00667F2B" w:rsidRDefault="00667F2B" w:rsidP="0041719F">
      <w:pPr>
        <w:ind w:firstLine="708"/>
        <w:jc w:val="both"/>
        <w:rPr>
          <w:b/>
          <w:color w:val="FF0000"/>
          <w:szCs w:val="28"/>
        </w:rPr>
      </w:pPr>
    </w:p>
    <w:p w:rsidR="00F648D5" w:rsidRPr="00905E72" w:rsidRDefault="00F648D5" w:rsidP="00F648D5">
      <w:pPr>
        <w:ind w:firstLine="708"/>
        <w:jc w:val="both"/>
        <w:rPr>
          <w:szCs w:val="28"/>
        </w:rPr>
      </w:pPr>
      <w:r w:rsidRPr="00FA7F74">
        <w:rPr>
          <w:szCs w:val="28"/>
        </w:rPr>
        <w:t>5.</w:t>
      </w:r>
      <w:r>
        <w:rPr>
          <w:szCs w:val="28"/>
        </w:rPr>
        <w:t xml:space="preserve"> Муниципальное бюджетное общеобразовательное  учреждение «Основная школа д. Подгорное»</w:t>
      </w:r>
      <w:r w:rsidRPr="003F31D6">
        <w:rPr>
          <w:szCs w:val="28"/>
        </w:rPr>
        <w:t xml:space="preserve"> (</w:t>
      </w:r>
      <w:r w:rsidRPr="00466EED">
        <w:rPr>
          <w:szCs w:val="28"/>
        </w:rPr>
        <w:t>1742</w:t>
      </w:r>
      <w:r>
        <w:rPr>
          <w:szCs w:val="28"/>
        </w:rPr>
        <w:t xml:space="preserve">83, </w:t>
      </w:r>
      <w:r w:rsidRPr="00466EED">
        <w:rPr>
          <w:szCs w:val="28"/>
        </w:rPr>
        <w:t xml:space="preserve">Новгородская область, Маловишерский район, </w:t>
      </w:r>
      <w:r>
        <w:rPr>
          <w:szCs w:val="28"/>
        </w:rPr>
        <w:t>д.Подгорное</w:t>
      </w:r>
      <w:r w:rsidRPr="003F31D6">
        <w:rPr>
          <w:szCs w:val="28"/>
        </w:rPr>
        <w:t>)</w:t>
      </w:r>
    </w:p>
    <w:p w:rsidR="00667F2B" w:rsidRDefault="00F648D5" w:rsidP="00F648D5">
      <w:pPr>
        <w:ind w:firstLine="708"/>
        <w:jc w:val="both"/>
        <w:rPr>
          <w:b/>
          <w:color w:val="FF0000"/>
          <w:szCs w:val="28"/>
        </w:rPr>
      </w:pPr>
      <w:r>
        <w:object w:dxaOrig="8281" w:dyaOrig="5889">
          <v:shape id="_x0000_i1033" type="#_x0000_t75" style="width:414pt;height:294.75pt" o:ole="">
            <v:imagedata r:id="rId23" o:title=""/>
          </v:shape>
          <o:OLEObject Type="Embed" ProgID="Photoshop.Image.7" ShapeID="_x0000_i1033" DrawAspect="Content" ObjectID="_1661583941" r:id="rId24">
            <o:FieldCodes>\s</o:FieldCodes>
          </o:OLEObject>
        </w:object>
      </w:r>
    </w:p>
    <w:p w:rsidR="00F648D5" w:rsidRDefault="00F648D5" w:rsidP="00F648D5">
      <w:pPr>
        <w:ind w:firstLine="708"/>
        <w:jc w:val="both"/>
        <w:rPr>
          <w:sz w:val="24"/>
        </w:rPr>
      </w:pPr>
      <w:r w:rsidRPr="00FA7F74">
        <w:rPr>
          <w:szCs w:val="28"/>
        </w:rPr>
        <w:t>6.</w:t>
      </w:r>
      <w:r w:rsidRPr="00EE01F3">
        <w:rPr>
          <w:szCs w:val="28"/>
        </w:rPr>
        <w:t xml:space="preserve"> </w:t>
      </w:r>
      <w:r>
        <w:rPr>
          <w:szCs w:val="28"/>
        </w:rPr>
        <w:t>Муниципальное автономное дошкольное образовательное учреждение « Детский сад «Колокольчик» г.Малая Вишера</w:t>
      </w:r>
      <w:r w:rsidRPr="005B4EED">
        <w:rPr>
          <w:szCs w:val="28"/>
        </w:rPr>
        <w:t>»</w:t>
      </w:r>
      <w:r>
        <w:rPr>
          <w:szCs w:val="28"/>
        </w:rPr>
        <w:t xml:space="preserve"> (</w:t>
      </w:r>
      <w:r w:rsidRPr="005B4EED">
        <w:rPr>
          <w:szCs w:val="28"/>
        </w:rPr>
        <w:t>г.Малая Вишера, ул.</w:t>
      </w:r>
      <w:r>
        <w:rPr>
          <w:szCs w:val="28"/>
        </w:rPr>
        <w:t>Труда, д.9).</w:t>
      </w:r>
    </w:p>
    <w:p w:rsidR="00F648D5" w:rsidRDefault="00F648D5" w:rsidP="00F648D5">
      <w:pPr>
        <w:rPr>
          <w:sz w:val="24"/>
        </w:rPr>
      </w:pPr>
    </w:p>
    <w:p w:rsidR="00F648D5" w:rsidRDefault="00F648D5" w:rsidP="00F648D5">
      <w:r>
        <w:object w:dxaOrig="8281" w:dyaOrig="5889">
          <v:shape id="_x0000_i1034" type="#_x0000_t75" style="width:414pt;height:294.75pt" o:ole="">
            <v:imagedata r:id="rId25" o:title=""/>
          </v:shape>
          <o:OLEObject Type="Embed" ProgID="Photoshop.Image.7" ShapeID="_x0000_i1034" DrawAspect="Content" ObjectID="_1661583942" r:id="rId26">
            <o:FieldCodes>\s</o:FieldCodes>
          </o:OLEObject>
        </w:object>
      </w:r>
    </w:p>
    <w:p w:rsidR="00F648D5" w:rsidRDefault="00F648D5" w:rsidP="0041719F">
      <w:pPr>
        <w:ind w:firstLine="708"/>
        <w:jc w:val="both"/>
        <w:rPr>
          <w:b/>
          <w:color w:val="FF0000"/>
          <w:szCs w:val="28"/>
        </w:rPr>
      </w:pPr>
    </w:p>
    <w:p w:rsidR="00D820DC" w:rsidRPr="00F379CC" w:rsidRDefault="00D820DC" w:rsidP="00D820DC">
      <w:pPr>
        <w:spacing w:before="120"/>
        <w:ind w:firstLine="708"/>
        <w:jc w:val="both"/>
        <w:rPr>
          <w:szCs w:val="28"/>
        </w:rPr>
      </w:pPr>
      <w:r w:rsidRPr="00FA7F74">
        <w:rPr>
          <w:szCs w:val="28"/>
        </w:rPr>
        <w:t>7</w:t>
      </w:r>
      <w:r w:rsidRPr="00F379CC">
        <w:rPr>
          <w:szCs w:val="28"/>
        </w:rPr>
        <w:t>.</w:t>
      </w:r>
      <w:r w:rsidRPr="00EE01F3">
        <w:rPr>
          <w:szCs w:val="28"/>
        </w:rPr>
        <w:t xml:space="preserve"> </w:t>
      </w:r>
      <w:r>
        <w:rPr>
          <w:szCs w:val="28"/>
        </w:rPr>
        <w:t>Муниципальное автономное дошкольное образовательное учреждение « Детский сад «Звездочка» г. Малая Вишера</w:t>
      </w:r>
      <w:r w:rsidRPr="005B4EED">
        <w:rPr>
          <w:szCs w:val="28"/>
        </w:rPr>
        <w:t>»</w:t>
      </w:r>
      <w:r>
        <w:rPr>
          <w:szCs w:val="28"/>
        </w:rPr>
        <w:t>(</w:t>
      </w:r>
      <w:r w:rsidRPr="005B4EED">
        <w:rPr>
          <w:szCs w:val="28"/>
        </w:rPr>
        <w:t>г.</w:t>
      </w:r>
      <w:r>
        <w:rPr>
          <w:szCs w:val="28"/>
        </w:rPr>
        <w:t xml:space="preserve"> </w:t>
      </w:r>
      <w:r w:rsidRPr="005B4EED">
        <w:rPr>
          <w:szCs w:val="28"/>
        </w:rPr>
        <w:t>Малая Вишера, ул.</w:t>
      </w:r>
      <w:r>
        <w:rPr>
          <w:szCs w:val="28"/>
        </w:rPr>
        <w:t xml:space="preserve"> Лесная, д.36а).</w:t>
      </w:r>
    </w:p>
    <w:p w:rsidR="00D820DC" w:rsidRDefault="00D820DC" w:rsidP="00D820DC">
      <w:pPr>
        <w:spacing w:before="120" w:line="240" w:lineRule="exact"/>
      </w:pPr>
    </w:p>
    <w:p w:rsidR="00D820DC" w:rsidRDefault="00D820DC" w:rsidP="00D820DC">
      <w:r>
        <w:object w:dxaOrig="8281" w:dyaOrig="5889">
          <v:shape id="_x0000_i1035" type="#_x0000_t75" style="width:414pt;height:294.75pt" o:ole="">
            <v:imagedata r:id="rId27" o:title=""/>
          </v:shape>
          <o:OLEObject Type="Embed" ProgID="Photoshop.Image.7" ShapeID="_x0000_i1035" DrawAspect="Content" ObjectID="_1661583943" r:id="rId28">
            <o:FieldCodes>\s</o:FieldCodes>
          </o:OLEObject>
        </w:object>
      </w:r>
    </w:p>
    <w:p w:rsidR="00F648D5" w:rsidRDefault="00F648D5" w:rsidP="0041719F">
      <w:pPr>
        <w:ind w:firstLine="708"/>
        <w:jc w:val="both"/>
        <w:rPr>
          <w:b/>
          <w:color w:val="FF0000"/>
          <w:szCs w:val="28"/>
        </w:rPr>
      </w:pPr>
    </w:p>
    <w:p w:rsidR="00D820DC" w:rsidRPr="00F379CC" w:rsidRDefault="00D820DC" w:rsidP="00D820DC">
      <w:pPr>
        <w:ind w:firstLine="708"/>
        <w:jc w:val="both"/>
        <w:rPr>
          <w:szCs w:val="28"/>
        </w:rPr>
      </w:pPr>
      <w:r w:rsidRPr="00FA7F74">
        <w:rPr>
          <w:szCs w:val="28"/>
        </w:rPr>
        <w:t>7.1.</w:t>
      </w:r>
      <w:r w:rsidRPr="00EE01F3">
        <w:rPr>
          <w:szCs w:val="28"/>
        </w:rPr>
        <w:t xml:space="preserve"> </w:t>
      </w:r>
      <w:r>
        <w:rPr>
          <w:szCs w:val="28"/>
        </w:rPr>
        <w:t>Муниципальное автономное дошкольное образовательное учреждение «Детский сад «Звездочка» (второе здание)  г.Малая Вишера</w:t>
      </w:r>
      <w:r w:rsidRPr="005B4EED">
        <w:rPr>
          <w:szCs w:val="28"/>
        </w:rPr>
        <w:t>»</w:t>
      </w:r>
      <w:r>
        <w:rPr>
          <w:szCs w:val="28"/>
        </w:rPr>
        <w:t xml:space="preserve"> (</w:t>
      </w:r>
      <w:r w:rsidRPr="005B4EED">
        <w:rPr>
          <w:szCs w:val="28"/>
        </w:rPr>
        <w:t>г.Малая Вишера, ул.</w:t>
      </w:r>
      <w:r>
        <w:rPr>
          <w:szCs w:val="28"/>
        </w:rPr>
        <w:t>Лесная, д.17 а).</w:t>
      </w:r>
    </w:p>
    <w:p w:rsidR="00D820DC" w:rsidRDefault="00D820DC" w:rsidP="00D820DC">
      <w:pPr>
        <w:ind w:firstLine="708"/>
        <w:jc w:val="both"/>
        <w:rPr>
          <w:b/>
          <w:color w:val="FF0000"/>
          <w:szCs w:val="28"/>
        </w:rPr>
      </w:pPr>
      <w:r>
        <w:object w:dxaOrig="8281" w:dyaOrig="5889">
          <v:shape id="_x0000_i1036" type="#_x0000_t75" style="width:414pt;height:294.75pt" o:ole="">
            <v:imagedata r:id="rId29" o:title=""/>
          </v:shape>
          <o:OLEObject Type="Embed" ProgID="Photoshop.Image.7" ShapeID="_x0000_i1036" DrawAspect="Content" ObjectID="_1661583944" r:id="rId30">
            <o:FieldCodes>\s</o:FieldCodes>
          </o:OLEObject>
        </w:object>
      </w:r>
    </w:p>
    <w:p w:rsidR="00D820DC" w:rsidRDefault="00D820DC" w:rsidP="00D820DC">
      <w:pPr>
        <w:spacing w:before="120"/>
        <w:ind w:firstLine="708"/>
        <w:jc w:val="both"/>
        <w:rPr>
          <w:sz w:val="24"/>
        </w:rPr>
      </w:pPr>
      <w:r w:rsidRPr="00FA7F74">
        <w:rPr>
          <w:szCs w:val="28"/>
        </w:rPr>
        <w:t>8</w:t>
      </w:r>
      <w:r w:rsidRPr="00F379CC">
        <w:rPr>
          <w:szCs w:val="28"/>
        </w:rPr>
        <w:t>.</w:t>
      </w:r>
      <w:r>
        <w:rPr>
          <w:szCs w:val="28"/>
        </w:rPr>
        <w:t xml:space="preserve"> Муниципальное автономное дошкольное образовательное учреждение « Детский сад «Сказка» г.Малая Вишера</w:t>
      </w:r>
      <w:r w:rsidRPr="005B4EED">
        <w:rPr>
          <w:szCs w:val="28"/>
        </w:rPr>
        <w:t>»</w:t>
      </w:r>
      <w:r>
        <w:rPr>
          <w:szCs w:val="28"/>
        </w:rPr>
        <w:t xml:space="preserve"> (</w:t>
      </w:r>
      <w:r w:rsidRPr="005B4EED">
        <w:rPr>
          <w:szCs w:val="28"/>
        </w:rPr>
        <w:t>г.Малая Вишера, ул.</w:t>
      </w:r>
      <w:r>
        <w:rPr>
          <w:szCs w:val="28"/>
        </w:rPr>
        <w:t>Карла Маркса, д.19 ).</w:t>
      </w:r>
    </w:p>
    <w:p w:rsidR="00667F2B" w:rsidRDefault="005F2168" w:rsidP="00D820DC">
      <w:pPr>
        <w:ind w:firstLine="708"/>
        <w:jc w:val="both"/>
        <w:rPr>
          <w:b/>
          <w:color w:val="FF0000"/>
          <w:szCs w:val="28"/>
        </w:rPr>
      </w:pPr>
      <w:r>
        <w:rPr>
          <w:noProof/>
          <w:szCs w:val="28"/>
        </w:rPr>
        <w:drawing>
          <wp:inline distT="0" distB="0" distL="0" distR="0">
            <wp:extent cx="4324350" cy="4152900"/>
            <wp:effectExtent l="19050" t="0" r="0" b="0"/>
            <wp:docPr id="13" name="Рисунок 13" descr="Садик ов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адик ов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0DC" w:rsidRPr="00F379CC" w:rsidRDefault="00D820DC" w:rsidP="00D820DC">
      <w:pPr>
        <w:spacing w:before="120"/>
        <w:ind w:firstLine="708"/>
        <w:jc w:val="both"/>
        <w:rPr>
          <w:szCs w:val="28"/>
        </w:rPr>
      </w:pPr>
      <w:r w:rsidRPr="00FA7F74">
        <w:rPr>
          <w:szCs w:val="28"/>
        </w:rPr>
        <w:t>9.</w:t>
      </w:r>
      <w:r w:rsidRPr="00EE01F3">
        <w:rPr>
          <w:szCs w:val="28"/>
        </w:rPr>
        <w:t xml:space="preserve"> </w:t>
      </w:r>
      <w:r>
        <w:rPr>
          <w:szCs w:val="28"/>
        </w:rPr>
        <w:t>Муниципальное автономное дошкольное образовательное учреждение « Детский сад «Кроха» г.Малая Вишера</w:t>
      </w:r>
      <w:r w:rsidRPr="005B4EED">
        <w:rPr>
          <w:szCs w:val="28"/>
        </w:rPr>
        <w:t>»</w:t>
      </w:r>
      <w:r>
        <w:rPr>
          <w:szCs w:val="28"/>
        </w:rPr>
        <w:t xml:space="preserve"> (</w:t>
      </w:r>
      <w:r w:rsidRPr="005B4EED">
        <w:rPr>
          <w:szCs w:val="28"/>
        </w:rPr>
        <w:t>г.Малая Вишера, ул.</w:t>
      </w:r>
      <w:r>
        <w:rPr>
          <w:szCs w:val="28"/>
        </w:rPr>
        <w:t>Московская, д.40).</w:t>
      </w:r>
    </w:p>
    <w:p w:rsidR="00D820DC" w:rsidRPr="00F92981" w:rsidRDefault="00D820DC" w:rsidP="00D820DC">
      <w:pPr>
        <w:spacing w:before="120" w:line="240" w:lineRule="exact"/>
        <w:rPr>
          <w:sz w:val="24"/>
        </w:rPr>
      </w:pPr>
    </w:p>
    <w:p w:rsidR="00D820DC" w:rsidRDefault="005F2168" w:rsidP="00D820DC">
      <w:pPr>
        <w:ind w:firstLine="708"/>
        <w:jc w:val="both"/>
      </w:pPr>
      <w:r>
        <w:rPr>
          <w:noProof/>
        </w:rPr>
        <w:drawing>
          <wp:inline distT="0" distB="0" distL="0" distR="0">
            <wp:extent cx="4743450" cy="339090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0DC" w:rsidRDefault="00D820DC" w:rsidP="00D820DC">
      <w:pPr>
        <w:ind w:firstLine="708"/>
        <w:jc w:val="both"/>
      </w:pPr>
    </w:p>
    <w:p w:rsidR="00D820DC" w:rsidRPr="00905E72" w:rsidRDefault="00D820DC" w:rsidP="00D820DC">
      <w:pPr>
        <w:ind w:firstLine="708"/>
        <w:jc w:val="both"/>
        <w:rPr>
          <w:szCs w:val="28"/>
        </w:rPr>
      </w:pPr>
      <w:r w:rsidRPr="00FA7F74">
        <w:rPr>
          <w:szCs w:val="28"/>
        </w:rPr>
        <w:t>10</w:t>
      </w:r>
      <w:r w:rsidRPr="00905E72">
        <w:rPr>
          <w:szCs w:val="28"/>
        </w:rPr>
        <w:t>.</w:t>
      </w:r>
      <w:r>
        <w:rPr>
          <w:szCs w:val="28"/>
        </w:rPr>
        <w:t xml:space="preserve"> Муниципальное автономное дошкольное образовательное учреждение «Детский сад «Радуга» пос.Большая Вишера</w:t>
      </w:r>
      <w:r w:rsidRPr="005B4EED">
        <w:rPr>
          <w:szCs w:val="28"/>
        </w:rPr>
        <w:t>»</w:t>
      </w:r>
      <w:r>
        <w:rPr>
          <w:szCs w:val="28"/>
        </w:rPr>
        <w:t xml:space="preserve"> (</w:t>
      </w:r>
      <w:r>
        <w:t>пос. Большая Вишера, ул. Первомайская, д. 11</w:t>
      </w:r>
      <w:r>
        <w:rPr>
          <w:szCs w:val="28"/>
        </w:rPr>
        <w:t>).</w:t>
      </w:r>
    </w:p>
    <w:p w:rsidR="00D820DC" w:rsidRDefault="00D820DC" w:rsidP="00D820DC">
      <w:r>
        <w:object w:dxaOrig="8281" w:dyaOrig="5889">
          <v:shape id="_x0000_i1039" type="#_x0000_t75" style="width:414pt;height:294.75pt" o:ole="">
            <v:imagedata r:id="rId33" o:title=""/>
          </v:shape>
          <o:OLEObject Type="Embed" ProgID="Photoshop.Image.7" ShapeID="_x0000_i1039" DrawAspect="Content" ObjectID="_1661583945" r:id="rId34">
            <o:FieldCodes>\s</o:FieldCodes>
          </o:OLEObject>
        </w:object>
      </w:r>
    </w:p>
    <w:p w:rsidR="00D820DC" w:rsidRDefault="00D820DC" w:rsidP="00D820DC">
      <w:pPr>
        <w:ind w:firstLine="708"/>
        <w:jc w:val="both"/>
        <w:rPr>
          <w:szCs w:val="28"/>
        </w:rPr>
      </w:pPr>
    </w:p>
    <w:p w:rsidR="00D820DC" w:rsidRDefault="00D820DC" w:rsidP="00D820DC">
      <w:pPr>
        <w:ind w:firstLine="708"/>
        <w:jc w:val="both"/>
        <w:rPr>
          <w:b/>
          <w:color w:val="FF0000"/>
          <w:szCs w:val="28"/>
        </w:rPr>
      </w:pPr>
    </w:p>
    <w:p w:rsidR="00D820DC" w:rsidRPr="00905E72" w:rsidRDefault="00D820DC" w:rsidP="00D820DC">
      <w:pPr>
        <w:ind w:firstLine="708"/>
        <w:jc w:val="both"/>
        <w:rPr>
          <w:szCs w:val="28"/>
        </w:rPr>
      </w:pPr>
      <w:r w:rsidRPr="00FA7F74">
        <w:rPr>
          <w:szCs w:val="28"/>
        </w:rPr>
        <w:t>11.</w:t>
      </w:r>
      <w:r w:rsidRPr="00EE01F3">
        <w:rPr>
          <w:szCs w:val="28"/>
        </w:rPr>
        <w:t xml:space="preserve"> </w:t>
      </w:r>
      <w:r>
        <w:rPr>
          <w:szCs w:val="28"/>
        </w:rPr>
        <w:t>Муниципальное автономное дошкольное образовательное учреждение « Детский сад «Солнышко» д.Бурга (</w:t>
      </w:r>
      <w:r>
        <w:t>д. Бурга, ул. Новгородская, д. 38</w:t>
      </w:r>
      <w:r>
        <w:rPr>
          <w:szCs w:val="28"/>
        </w:rPr>
        <w:t>).</w:t>
      </w:r>
    </w:p>
    <w:p w:rsidR="00D820DC" w:rsidRDefault="00D820DC" w:rsidP="00D820DC">
      <w:pPr>
        <w:ind w:firstLine="708"/>
        <w:jc w:val="both"/>
      </w:pPr>
      <w:r>
        <w:object w:dxaOrig="8281" w:dyaOrig="5889">
          <v:shape id="_x0000_i1040" type="#_x0000_t75" style="width:414pt;height:294.75pt" o:ole="">
            <v:imagedata r:id="rId35" o:title=""/>
          </v:shape>
          <o:OLEObject Type="Embed" ProgID="Photoshop.Image.7" ShapeID="_x0000_i1040" DrawAspect="Content" ObjectID="_1661583946" r:id="rId36">
            <o:FieldCodes>\s</o:FieldCodes>
          </o:OLEObject>
        </w:object>
      </w:r>
    </w:p>
    <w:p w:rsidR="00F379CC" w:rsidRPr="0041719F" w:rsidRDefault="00C27E96" w:rsidP="00D820DC">
      <w:pPr>
        <w:ind w:firstLine="708"/>
        <w:jc w:val="both"/>
        <w:rPr>
          <w:szCs w:val="28"/>
        </w:rPr>
      </w:pPr>
      <w:r w:rsidRPr="00FA7F74">
        <w:rPr>
          <w:szCs w:val="28"/>
        </w:rPr>
        <w:t>12</w:t>
      </w:r>
      <w:r w:rsidR="00912959" w:rsidRPr="00FA7F74">
        <w:rPr>
          <w:szCs w:val="28"/>
        </w:rPr>
        <w:t>.</w:t>
      </w:r>
      <w:r w:rsidR="0041719F">
        <w:rPr>
          <w:szCs w:val="28"/>
        </w:rPr>
        <w:t xml:space="preserve"> </w:t>
      </w:r>
      <w:r>
        <w:rPr>
          <w:szCs w:val="28"/>
        </w:rPr>
        <w:t xml:space="preserve">«Муниципальное автономное </w:t>
      </w:r>
      <w:r w:rsidR="002F5C36" w:rsidRPr="003F31D6">
        <w:rPr>
          <w:szCs w:val="28"/>
        </w:rPr>
        <w:t xml:space="preserve">учреждение </w:t>
      </w:r>
      <w:r>
        <w:rPr>
          <w:szCs w:val="28"/>
        </w:rPr>
        <w:t xml:space="preserve">дополнительного образования </w:t>
      </w:r>
      <w:r w:rsidR="002F5C36" w:rsidRPr="003F31D6">
        <w:rPr>
          <w:szCs w:val="28"/>
        </w:rPr>
        <w:t>"</w:t>
      </w:r>
      <w:r>
        <w:rPr>
          <w:szCs w:val="28"/>
        </w:rPr>
        <w:t>Центр Созвездие</w:t>
      </w:r>
      <w:r w:rsidR="002F5C36" w:rsidRPr="003F31D6">
        <w:rPr>
          <w:szCs w:val="28"/>
        </w:rPr>
        <w:t>" г. Малая Вишера (</w:t>
      </w:r>
      <w:r w:rsidR="002F5C36" w:rsidRPr="004455B9">
        <w:rPr>
          <w:szCs w:val="28"/>
        </w:rPr>
        <w:t xml:space="preserve">174260, Новгородская область, г.Малая Вишера, ул. Некрасова, д.17 </w:t>
      </w:r>
      <w:r w:rsidR="002F5C36" w:rsidRPr="003F31D6">
        <w:rPr>
          <w:szCs w:val="28"/>
        </w:rPr>
        <w:t xml:space="preserve"> )</w:t>
      </w:r>
      <w:r w:rsidR="002F5C36">
        <w:rPr>
          <w:szCs w:val="28"/>
        </w:rPr>
        <w:t>.</w:t>
      </w:r>
    </w:p>
    <w:p w:rsidR="00912959" w:rsidRDefault="00912959" w:rsidP="00912959">
      <w:pPr>
        <w:ind w:left="360"/>
      </w:pPr>
      <w:r>
        <w:object w:dxaOrig="8281" w:dyaOrig="5889">
          <v:shape id="_x0000_i1041" type="#_x0000_t75" style="width:414pt;height:294.75pt" o:ole="">
            <v:imagedata r:id="rId37" o:title=""/>
          </v:shape>
          <o:OLEObject Type="Embed" ProgID="Photoshop.Image.7" ShapeID="_x0000_i1041" DrawAspect="Content" ObjectID="_1661583947" r:id="rId38">
            <o:FieldCodes>\s</o:FieldCodes>
          </o:OLEObject>
        </w:object>
      </w:r>
    </w:p>
    <w:p w:rsidR="00912959" w:rsidRDefault="00912959" w:rsidP="00912959">
      <w:pPr>
        <w:ind w:left="360"/>
        <w:rPr>
          <w:sz w:val="24"/>
        </w:rPr>
      </w:pPr>
    </w:p>
    <w:p w:rsidR="00912959" w:rsidRDefault="00912959" w:rsidP="00912959">
      <w:pPr>
        <w:ind w:left="360"/>
      </w:pPr>
    </w:p>
    <w:p w:rsidR="0028206F" w:rsidRDefault="0028206F" w:rsidP="00912959">
      <w:pPr>
        <w:ind w:left="360"/>
      </w:pPr>
    </w:p>
    <w:p w:rsidR="0028206F" w:rsidRDefault="0028206F" w:rsidP="00912959">
      <w:pPr>
        <w:ind w:left="360"/>
      </w:pPr>
    </w:p>
    <w:p w:rsidR="00170242" w:rsidRDefault="00170242" w:rsidP="00912959">
      <w:pPr>
        <w:ind w:left="360"/>
      </w:pPr>
    </w:p>
    <w:p w:rsidR="00170242" w:rsidRPr="00905E72" w:rsidRDefault="00170242" w:rsidP="00170242">
      <w:pPr>
        <w:ind w:firstLine="708"/>
        <w:jc w:val="both"/>
        <w:rPr>
          <w:szCs w:val="28"/>
        </w:rPr>
      </w:pPr>
      <w:r w:rsidRPr="00FA7F74">
        <w:rPr>
          <w:szCs w:val="28"/>
        </w:rPr>
        <w:t>13.</w:t>
      </w:r>
      <w:r w:rsidRPr="0028206F">
        <w:rPr>
          <w:szCs w:val="28"/>
        </w:rPr>
        <w:t xml:space="preserve"> Областное государственное автономное профессиональное образовательное учреждение «Маловишерский техникум» (г.Малая Вишера, ул.50 лет Октября, д.16).</w:t>
      </w:r>
    </w:p>
    <w:p w:rsidR="00170242" w:rsidRDefault="00170242" w:rsidP="00170242"/>
    <w:p w:rsidR="00170242" w:rsidRDefault="00170242" w:rsidP="00170242">
      <w:pPr>
        <w:rPr>
          <w:sz w:val="24"/>
        </w:rPr>
      </w:pPr>
      <w:r>
        <w:object w:dxaOrig="8281" w:dyaOrig="5889">
          <v:shape id="_x0000_i1042" type="#_x0000_t75" style="width:414pt;height:294.75pt" o:ole="">
            <v:imagedata r:id="rId39" o:title=""/>
          </v:shape>
          <o:OLEObject Type="Embed" ProgID="Photoshop.Image.7" ShapeID="_x0000_i1042" DrawAspect="Content" ObjectID="_1661583948" r:id="rId40">
            <o:FieldCodes>\s</o:FieldCodes>
          </o:OLEObject>
        </w:object>
      </w:r>
      <w:r w:rsidRPr="00EE3488">
        <w:rPr>
          <w:sz w:val="24"/>
        </w:rPr>
        <w:t xml:space="preserve"> </w:t>
      </w:r>
    </w:p>
    <w:p w:rsidR="00170242" w:rsidRDefault="00170242" w:rsidP="00912959">
      <w:pPr>
        <w:ind w:left="360"/>
      </w:pPr>
    </w:p>
    <w:p w:rsidR="00170242" w:rsidRPr="00905E72" w:rsidRDefault="00170242" w:rsidP="00170242">
      <w:pPr>
        <w:ind w:firstLine="708"/>
        <w:jc w:val="both"/>
        <w:rPr>
          <w:szCs w:val="28"/>
        </w:rPr>
      </w:pPr>
      <w:r w:rsidRPr="00FA7F74">
        <w:rPr>
          <w:szCs w:val="28"/>
        </w:rPr>
        <w:t>14.</w:t>
      </w:r>
      <w:r w:rsidRPr="00170242">
        <w:rPr>
          <w:szCs w:val="28"/>
        </w:rPr>
        <w:t xml:space="preserve"> Детский развивающий центр «Сёма» ( 174260, Новгородская область, г.Малая Вишера, ул.Мерецкова, д11а)</w:t>
      </w:r>
    </w:p>
    <w:p w:rsidR="00170242" w:rsidRDefault="00170242" w:rsidP="00170242">
      <w:pPr>
        <w:rPr>
          <w:sz w:val="24"/>
        </w:rPr>
      </w:pPr>
    </w:p>
    <w:p w:rsidR="00170242" w:rsidRDefault="00170242" w:rsidP="00170242">
      <w:pPr>
        <w:rPr>
          <w:sz w:val="24"/>
        </w:rPr>
      </w:pPr>
    </w:p>
    <w:p w:rsidR="00170242" w:rsidRDefault="00170242" w:rsidP="00170242">
      <w:r>
        <w:object w:dxaOrig="8281" w:dyaOrig="5889">
          <v:shape id="_x0000_i1043" type="#_x0000_t75" style="width:414pt;height:294.75pt" o:ole="">
            <v:imagedata r:id="rId41" o:title=""/>
          </v:shape>
          <o:OLEObject Type="Embed" ProgID="Photoshop.Image.7" ShapeID="_x0000_i1043" DrawAspect="Content" ObjectID="_1661583949" r:id="rId42">
            <o:FieldCodes>\s</o:FieldCodes>
          </o:OLEObject>
        </w:object>
      </w:r>
    </w:p>
    <w:p w:rsidR="00170242" w:rsidRDefault="00170242" w:rsidP="00912959">
      <w:pPr>
        <w:ind w:left="360"/>
      </w:pPr>
    </w:p>
    <w:p w:rsidR="00170242" w:rsidRDefault="00170242" w:rsidP="00D232E6">
      <w:pPr>
        <w:numPr>
          <w:ilvl w:val="0"/>
          <w:numId w:val="28"/>
        </w:numPr>
        <w:jc w:val="center"/>
      </w:pPr>
      <w:r>
        <w:t>МЕДИЦИНСКИЕ УЧРЕЖДЕНИЯ</w:t>
      </w:r>
    </w:p>
    <w:p w:rsidR="00170242" w:rsidRDefault="00170242" w:rsidP="00170242">
      <w:pPr>
        <w:ind w:left="720"/>
      </w:pPr>
    </w:p>
    <w:p w:rsidR="000453D2" w:rsidRPr="00905E72" w:rsidRDefault="000453D2" w:rsidP="000453D2">
      <w:pPr>
        <w:ind w:firstLine="708"/>
        <w:jc w:val="both"/>
        <w:rPr>
          <w:szCs w:val="28"/>
        </w:rPr>
      </w:pPr>
      <w:r w:rsidRPr="00FA7F74">
        <w:rPr>
          <w:szCs w:val="28"/>
        </w:rPr>
        <w:t>15-18.</w:t>
      </w:r>
      <w:r>
        <w:rPr>
          <w:b/>
          <w:color w:val="FF0000"/>
          <w:szCs w:val="28"/>
        </w:rPr>
        <w:t xml:space="preserve"> </w:t>
      </w:r>
      <w:r w:rsidRPr="00905E72">
        <w:rPr>
          <w:szCs w:val="28"/>
        </w:rPr>
        <w:t xml:space="preserve">ГОБУЗ «Маловишерская ЦРБ» (174260, Новгородская область, г.Малая Вишера , </w:t>
      </w:r>
      <w:r>
        <w:rPr>
          <w:szCs w:val="28"/>
        </w:rPr>
        <w:t>пер.</w:t>
      </w:r>
      <w:r w:rsidRPr="00905E72">
        <w:rPr>
          <w:szCs w:val="28"/>
        </w:rPr>
        <w:t>2-ой Набережный,  д.20)</w:t>
      </w:r>
    </w:p>
    <w:p w:rsidR="000453D2" w:rsidRDefault="000453D2" w:rsidP="000453D2">
      <w:pPr>
        <w:ind w:left="720"/>
      </w:pPr>
      <w:r>
        <w:object w:dxaOrig="8281" w:dyaOrig="5889">
          <v:shape id="_x0000_i1044" type="#_x0000_t75" style="width:414pt;height:294.75pt" o:ole="">
            <v:imagedata r:id="rId43" o:title=""/>
          </v:shape>
          <o:OLEObject Type="Embed" ProgID="Photoshop.Image.7" ShapeID="_x0000_i1044" DrawAspect="Content" ObjectID="_1661583950" r:id="rId44">
            <o:FieldCodes>\s</o:FieldCodes>
          </o:OLEObject>
        </w:object>
      </w:r>
    </w:p>
    <w:p w:rsidR="000453D2" w:rsidRDefault="000453D2" w:rsidP="000453D2">
      <w:pPr>
        <w:ind w:left="720"/>
      </w:pPr>
    </w:p>
    <w:p w:rsidR="000453D2" w:rsidRPr="00C67B20" w:rsidRDefault="000453D2" w:rsidP="000453D2">
      <w:pPr>
        <w:ind w:firstLine="708"/>
        <w:jc w:val="both"/>
        <w:rPr>
          <w:szCs w:val="28"/>
        </w:rPr>
      </w:pPr>
      <w:r w:rsidRPr="00FA7F74">
        <w:rPr>
          <w:szCs w:val="28"/>
        </w:rPr>
        <w:t>19</w:t>
      </w:r>
      <w:r w:rsidRPr="00C67B20">
        <w:rPr>
          <w:szCs w:val="28"/>
        </w:rPr>
        <w:t>.</w:t>
      </w:r>
      <w:r w:rsidRPr="00EE01F3">
        <w:rPr>
          <w:szCs w:val="28"/>
        </w:rPr>
        <w:t xml:space="preserve"> </w:t>
      </w:r>
      <w:r>
        <w:rPr>
          <w:szCs w:val="28"/>
        </w:rPr>
        <w:t>Маловишерский ЦОВП № 3 (</w:t>
      </w:r>
      <w:r>
        <w:t xml:space="preserve">г.Малая Вишера, ул. Труда, д. 2 </w:t>
      </w:r>
      <w:r>
        <w:rPr>
          <w:szCs w:val="28"/>
        </w:rPr>
        <w:t>).</w:t>
      </w:r>
    </w:p>
    <w:p w:rsidR="000453D2" w:rsidRDefault="000453D2" w:rsidP="000453D2">
      <w:pPr>
        <w:jc w:val="both"/>
        <w:rPr>
          <w:sz w:val="24"/>
        </w:rPr>
      </w:pPr>
    </w:p>
    <w:p w:rsidR="000453D2" w:rsidRDefault="000453D2" w:rsidP="000453D2">
      <w:pPr>
        <w:jc w:val="both"/>
        <w:rPr>
          <w:sz w:val="24"/>
        </w:rPr>
      </w:pPr>
    </w:p>
    <w:p w:rsidR="000453D2" w:rsidRDefault="000453D2" w:rsidP="000453D2">
      <w:pPr>
        <w:jc w:val="both"/>
      </w:pPr>
      <w:r>
        <w:object w:dxaOrig="8281" w:dyaOrig="5889">
          <v:shape id="_x0000_i1045" type="#_x0000_t75" style="width:414pt;height:294.75pt" o:ole="">
            <v:imagedata r:id="rId45" o:title=""/>
          </v:shape>
          <o:OLEObject Type="Embed" ProgID="Photoshop.Image.7" ShapeID="_x0000_i1045" DrawAspect="Content" ObjectID="_1661583951" r:id="rId46">
            <o:FieldCodes>\s</o:FieldCodes>
          </o:OLEObject>
        </w:object>
      </w:r>
    </w:p>
    <w:p w:rsidR="000453D2" w:rsidRDefault="000453D2" w:rsidP="000453D2">
      <w:pPr>
        <w:ind w:left="720"/>
      </w:pPr>
    </w:p>
    <w:p w:rsidR="000453D2" w:rsidRDefault="000453D2" w:rsidP="00F379CC">
      <w:pPr>
        <w:spacing w:before="120"/>
        <w:ind w:firstLine="708"/>
        <w:jc w:val="both"/>
        <w:rPr>
          <w:szCs w:val="28"/>
          <w:highlight w:val="yellow"/>
        </w:rPr>
      </w:pPr>
    </w:p>
    <w:p w:rsidR="000453D2" w:rsidRDefault="000453D2" w:rsidP="000453D2">
      <w:pPr>
        <w:jc w:val="both"/>
        <w:rPr>
          <w:sz w:val="24"/>
        </w:rPr>
      </w:pPr>
    </w:p>
    <w:p w:rsidR="000453D2" w:rsidRPr="00C67B20" w:rsidRDefault="000453D2" w:rsidP="000453D2">
      <w:pPr>
        <w:ind w:firstLine="708"/>
        <w:jc w:val="both"/>
        <w:rPr>
          <w:szCs w:val="28"/>
        </w:rPr>
      </w:pPr>
      <w:r w:rsidRPr="00FA7F74">
        <w:rPr>
          <w:szCs w:val="28"/>
        </w:rPr>
        <w:t>20.</w:t>
      </w:r>
      <w:r w:rsidRPr="00EE01F3">
        <w:rPr>
          <w:szCs w:val="28"/>
        </w:rPr>
        <w:t xml:space="preserve"> </w:t>
      </w:r>
      <w:r>
        <w:rPr>
          <w:szCs w:val="28"/>
        </w:rPr>
        <w:t>Большевишерский терапевтический участок ГОБУЗ « Маловишерская ЦРБ» (</w:t>
      </w:r>
      <w:r>
        <w:t>п. Большая Вишера, ул. Поболотина, д. 6</w:t>
      </w:r>
      <w:r>
        <w:rPr>
          <w:szCs w:val="28"/>
        </w:rPr>
        <w:t>).</w:t>
      </w:r>
    </w:p>
    <w:p w:rsidR="000453D2" w:rsidRDefault="000453D2" w:rsidP="000453D2">
      <w:pPr>
        <w:jc w:val="both"/>
        <w:rPr>
          <w:sz w:val="24"/>
        </w:rPr>
      </w:pPr>
    </w:p>
    <w:p w:rsidR="000453D2" w:rsidRDefault="000453D2" w:rsidP="000453D2">
      <w:pPr>
        <w:jc w:val="both"/>
        <w:rPr>
          <w:sz w:val="24"/>
        </w:rPr>
      </w:pPr>
      <w:r>
        <w:object w:dxaOrig="8281" w:dyaOrig="5889">
          <v:shape id="_x0000_i1046" type="#_x0000_t75" style="width:414pt;height:294.75pt" o:ole="">
            <v:imagedata r:id="rId47" o:title=""/>
          </v:shape>
          <o:OLEObject Type="Embed" ProgID="Photoshop.Image.7" ShapeID="_x0000_i1046" DrawAspect="Content" ObjectID="_1661583952" r:id="rId48">
            <o:FieldCodes>\s</o:FieldCodes>
          </o:OLEObject>
        </w:object>
      </w:r>
    </w:p>
    <w:p w:rsidR="000453D2" w:rsidRDefault="000453D2" w:rsidP="00F379CC">
      <w:pPr>
        <w:spacing w:before="120"/>
        <w:ind w:firstLine="708"/>
        <w:jc w:val="both"/>
        <w:rPr>
          <w:szCs w:val="28"/>
          <w:highlight w:val="yellow"/>
        </w:rPr>
      </w:pPr>
    </w:p>
    <w:p w:rsidR="000453D2" w:rsidRDefault="000453D2" w:rsidP="000453D2">
      <w:pPr>
        <w:ind w:firstLine="708"/>
        <w:jc w:val="both"/>
        <w:rPr>
          <w:sz w:val="24"/>
        </w:rPr>
      </w:pPr>
      <w:r w:rsidRPr="00FA7F74">
        <w:rPr>
          <w:szCs w:val="28"/>
        </w:rPr>
        <w:t>21</w:t>
      </w:r>
      <w:r>
        <w:rPr>
          <w:szCs w:val="28"/>
        </w:rPr>
        <w:t>. Веребьи</w:t>
      </w:r>
      <w:r w:rsidRPr="00C67B20">
        <w:rPr>
          <w:szCs w:val="28"/>
        </w:rPr>
        <w:t>нский фельдшерско-акушерский пункт (174271, Новгородская область, Маловишерский район, д.Веребье, ул.Первого Мая, д.12)</w:t>
      </w:r>
      <w:r w:rsidRPr="007768A3">
        <w:t xml:space="preserve"> </w:t>
      </w:r>
      <w:r>
        <w:object w:dxaOrig="9662" w:dyaOrig="5890">
          <v:shape id="_x0000_i1047" type="#_x0000_t75" style="width:483pt;height:294.75pt" o:ole="">
            <v:imagedata r:id="rId49" o:title=""/>
          </v:shape>
          <o:OLEObject Type="Embed" ProgID="Photoshop.Image.7" ShapeID="_x0000_i1047" DrawAspect="Content" ObjectID="_1661583953" r:id="rId50">
            <o:FieldCodes>\s</o:FieldCodes>
          </o:OLEObject>
        </w:object>
      </w:r>
    </w:p>
    <w:p w:rsidR="000453D2" w:rsidRDefault="000453D2" w:rsidP="00F379CC">
      <w:pPr>
        <w:spacing w:before="120"/>
        <w:ind w:firstLine="708"/>
        <w:jc w:val="both"/>
        <w:rPr>
          <w:szCs w:val="28"/>
          <w:highlight w:val="yellow"/>
        </w:rPr>
      </w:pPr>
    </w:p>
    <w:p w:rsidR="000453D2" w:rsidRPr="00C67B20" w:rsidRDefault="000453D2" w:rsidP="000453D2">
      <w:pPr>
        <w:ind w:firstLine="708"/>
        <w:jc w:val="both"/>
        <w:rPr>
          <w:szCs w:val="28"/>
        </w:rPr>
      </w:pPr>
      <w:r w:rsidRPr="00FA7F74">
        <w:rPr>
          <w:szCs w:val="28"/>
        </w:rPr>
        <w:t>22.</w:t>
      </w:r>
      <w:r>
        <w:rPr>
          <w:szCs w:val="28"/>
        </w:rPr>
        <w:t xml:space="preserve"> </w:t>
      </w:r>
      <w:r w:rsidRPr="00C67B20">
        <w:rPr>
          <w:szCs w:val="28"/>
        </w:rPr>
        <w:t>Мстинский фельдшерско-акушерский пункт (174290, Новгородская область, Маловишерский район, д.Мстинский Мост, ул.Зеленая, д.2/11)</w:t>
      </w:r>
    </w:p>
    <w:p w:rsidR="000453D2" w:rsidRDefault="000453D2" w:rsidP="000453D2">
      <w:pPr>
        <w:spacing w:before="120"/>
        <w:ind w:firstLine="708"/>
        <w:jc w:val="both"/>
      </w:pPr>
      <w:r>
        <w:object w:dxaOrig="8281" w:dyaOrig="5889">
          <v:shape id="_x0000_i1048" type="#_x0000_t75" style="width:414pt;height:294.75pt" o:ole="">
            <v:imagedata r:id="rId51" o:title=""/>
          </v:shape>
          <o:OLEObject Type="Embed" ProgID="Photoshop.Image.7" ShapeID="_x0000_i1048" DrawAspect="Content" ObjectID="_1661583954" r:id="rId52">
            <o:FieldCodes>\s</o:FieldCodes>
          </o:OLEObject>
        </w:object>
      </w:r>
    </w:p>
    <w:p w:rsidR="000453D2" w:rsidRDefault="000453D2" w:rsidP="000453D2">
      <w:pPr>
        <w:spacing w:before="120"/>
        <w:ind w:firstLine="708"/>
        <w:jc w:val="both"/>
      </w:pPr>
    </w:p>
    <w:p w:rsidR="000453D2" w:rsidRPr="00C67B20" w:rsidRDefault="000453D2" w:rsidP="000453D2">
      <w:pPr>
        <w:ind w:firstLine="708"/>
        <w:jc w:val="both"/>
        <w:rPr>
          <w:szCs w:val="28"/>
        </w:rPr>
      </w:pPr>
      <w:r w:rsidRPr="00FA7F74">
        <w:rPr>
          <w:szCs w:val="28"/>
        </w:rPr>
        <w:t>23</w:t>
      </w:r>
      <w:r>
        <w:rPr>
          <w:szCs w:val="28"/>
        </w:rPr>
        <w:t>.</w:t>
      </w:r>
      <w:r w:rsidRPr="00C67B20">
        <w:rPr>
          <w:szCs w:val="28"/>
        </w:rPr>
        <w:t>Грядский фельдшерско-акушерский пункт (174240,Новгородская область, Маловишерский район, ст.Гряды, ул.Ленинградская, д.17а)</w:t>
      </w:r>
    </w:p>
    <w:p w:rsidR="000453D2" w:rsidRDefault="000453D2" w:rsidP="000453D2"/>
    <w:p w:rsidR="000453D2" w:rsidRDefault="000453D2" w:rsidP="000453D2">
      <w:pPr>
        <w:jc w:val="both"/>
        <w:rPr>
          <w:sz w:val="24"/>
        </w:rPr>
      </w:pPr>
      <w:r>
        <w:object w:dxaOrig="8281" w:dyaOrig="5889">
          <v:shape id="_x0000_i1049" type="#_x0000_t75" style="width:414pt;height:294.75pt" o:ole="">
            <v:imagedata r:id="rId53" o:title=""/>
          </v:shape>
          <o:OLEObject Type="Embed" ProgID="Photoshop.Image.7" ShapeID="_x0000_i1049" DrawAspect="Content" ObjectID="_1661583955" r:id="rId54">
            <o:FieldCodes>\s</o:FieldCodes>
          </o:OLEObject>
        </w:object>
      </w:r>
    </w:p>
    <w:p w:rsidR="000453D2" w:rsidRDefault="000453D2" w:rsidP="000453D2">
      <w:pPr>
        <w:spacing w:before="120"/>
        <w:ind w:firstLine="708"/>
        <w:jc w:val="both"/>
      </w:pPr>
    </w:p>
    <w:p w:rsidR="000453D2" w:rsidRDefault="000453D2" w:rsidP="000453D2">
      <w:pPr>
        <w:spacing w:before="120"/>
        <w:ind w:firstLine="708"/>
        <w:jc w:val="both"/>
      </w:pPr>
    </w:p>
    <w:p w:rsidR="00DE1EF4" w:rsidRPr="00C67B20" w:rsidRDefault="00DE1EF4" w:rsidP="00DE1EF4">
      <w:pPr>
        <w:ind w:firstLine="708"/>
        <w:jc w:val="both"/>
        <w:rPr>
          <w:szCs w:val="28"/>
        </w:rPr>
      </w:pPr>
      <w:r w:rsidRPr="00FA7F74">
        <w:rPr>
          <w:szCs w:val="28"/>
        </w:rPr>
        <w:t>24.</w:t>
      </w:r>
      <w:r w:rsidRPr="00C67B20">
        <w:rPr>
          <w:szCs w:val="28"/>
        </w:rPr>
        <w:t xml:space="preserve"> </w:t>
      </w:r>
      <w:r>
        <w:rPr>
          <w:szCs w:val="28"/>
        </w:rPr>
        <w:t>Дворищенский</w:t>
      </w:r>
      <w:r w:rsidRPr="00C67B20">
        <w:rPr>
          <w:szCs w:val="28"/>
        </w:rPr>
        <w:t xml:space="preserve"> фельдшерско-акушерский пункт (174282, Новгородская область, Маловишерский район, д.Дворищи, ул.Связи, д.4)</w:t>
      </w:r>
    </w:p>
    <w:p w:rsidR="000453D2" w:rsidRDefault="00DE1EF4" w:rsidP="00DE1EF4">
      <w:pPr>
        <w:spacing w:before="120"/>
        <w:ind w:firstLine="708"/>
        <w:jc w:val="both"/>
      </w:pPr>
      <w:r>
        <w:object w:dxaOrig="8281" w:dyaOrig="5889">
          <v:shape id="_x0000_i1050" type="#_x0000_t75" style="width:414pt;height:294.75pt" o:ole="">
            <v:imagedata r:id="rId55" o:title=""/>
          </v:shape>
          <o:OLEObject Type="Embed" ProgID="Photoshop.Image.7" ShapeID="_x0000_i1050" DrawAspect="Content" ObjectID="_1661583956" r:id="rId56">
            <o:FieldCodes>\s</o:FieldCodes>
          </o:OLEObject>
        </w:object>
      </w:r>
    </w:p>
    <w:p w:rsidR="000453D2" w:rsidRDefault="000453D2" w:rsidP="000453D2">
      <w:pPr>
        <w:spacing w:before="120"/>
        <w:ind w:firstLine="708"/>
        <w:jc w:val="both"/>
        <w:rPr>
          <w:szCs w:val="28"/>
          <w:highlight w:val="yellow"/>
        </w:rPr>
      </w:pPr>
    </w:p>
    <w:p w:rsidR="00DE1EF4" w:rsidRPr="00C67B20" w:rsidRDefault="00DE1EF4" w:rsidP="00DE1EF4">
      <w:pPr>
        <w:ind w:firstLine="708"/>
        <w:jc w:val="both"/>
        <w:rPr>
          <w:szCs w:val="28"/>
        </w:rPr>
      </w:pPr>
      <w:r w:rsidRPr="00FA7F74">
        <w:rPr>
          <w:b/>
          <w:szCs w:val="28"/>
        </w:rPr>
        <w:t>25</w:t>
      </w:r>
      <w:r w:rsidRPr="00FA7F74">
        <w:rPr>
          <w:szCs w:val="28"/>
        </w:rPr>
        <w:t>.</w:t>
      </w:r>
      <w:r w:rsidRPr="00EE01F3">
        <w:rPr>
          <w:szCs w:val="28"/>
        </w:rPr>
        <w:t xml:space="preserve"> </w:t>
      </w:r>
      <w:r>
        <w:rPr>
          <w:szCs w:val="28"/>
        </w:rPr>
        <w:t>Бургинский центр общей врачебной практики (</w:t>
      </w:r>
      <w:r>
        <w:t>д. Бурга, ул. Новгородская, д. 34 б</w:t>
      </w:r>
      <w:r>
        <w:rPr>
          <w:szCs w:val="28"/>
        </w:rPr>
        <w:t>).</w:t>
      </w:r>
    </w:p>
    <w:p w:rsidR="00DE1EF4" w:rsidRDefault="00DE1EF4" w:rsidP="00DE1EF4">
      <w:pPr>
        <w:spacing w:before="120"/>
        <w:ind w:firstLine="708"/>
        <w:jc w:val="both"/>
        <w:rPr>
          <w:szCs w:val="28"/>
          <w:highlight w:val="yellow"/>
        </w:rPr>
      </w:pPr>
      <w:r>
        <w:object w:dxaOrig="8281" w:dyaOrig="5889">
          <v:shape id="_x0000_i1051" type="#_x0000_t75" style="width:414pt;height:294.75pt" o:ole="">
            <v:imagedata r:id="rId57" o:title=""/>
          </v:shape>
          <o:OLEObject Type="Embed" ProgID="Photoshop.Image.7" ShapeID="_x0000_i1051" DrawAspect="Content" ObjectID="_1661583957" r:id="rId58">
            <o:FieldCodes>\s</o:FieldCodes>
          </o:OLEObject>
        </w:object>
      </w:r>
    </w:p>
    <w:p w:rsidR="00DE1EF4" w:rsidRDefault="00DE1EF4" w:rsidP="000453D2">
      <w:pPr>
        <w:spacing w:before="120"/>
        <w:ind w:firstLine="708"/>
        <w:jc w:val="both"/>
        <w:rPr>
          <w:szCs w:val="28"/>
          <w:highlight w:val="yellow"/>
        </w:rPr>
      </w:pPr>
    </w:p>
    <w:p w:rsidR="00DE1EF4" w:rsidRDefault="00DE1EF4" w:rsidP="000453D2">
      <w:pPr>
        <w:spacing w:before="120"/>
        <w:ind w:firstLine="708"/>
        <w:jc w:val="both"/>
        <w:rPr>
          <w:szCs w:val="28"/>
          <w:highlight w:val="yellow"/>
        </w:rPr>
      </w:pPr>
    </w:p>
    <w:p w:rsidR="00DE1EF4" w:rsidRDefault="00DE1EF4" w:rsidP="00F379CC">
      <w:pPr>
        <w:spacing w:before="120"/>
        <w:ind w:firstLine="708"/>
        <w:jc w:val="both"/>
        <w:rPr>
          <w:szCs w:val="28"/>
          <w:highlight w:val="yellow"/>
        </w:rPr>
      </w:pPr>
    </w:p>
    <w:p w:rsidR="00DE1EF4" w:rsidRPr="00C67B20" w:rsidRDefault="00DE1EF4" w:rsidP="00DE1EF4">
      <w:pPr>
        <w:ind w:firstLine="708"/>
        <w:jc w:val="both"/>
        <w:rPr>
          <w:szCs w:val="28"/>
        </w:rPr>
      </w:pPr>
      <w:r w:rsidRPr="00FA7F74">
        <w:rPr>
          <w:b/>
          <w:szCs w:val="28"/>
        </w:rPr>
        <w:t>26</w:t>
      </w:r>
      <w:r w:rsidRPr="00FA7F74">
        <w:rPr>
          <w:szCs w:val="28"/>
        </w:rPr>
        <w:t>.</w:t>
      </w:r>
      <w:r w:rsidRPr="00DE1EF4">
        <w:rPr>
          <w:szCs w:val="28"/>
        </w:rPr>
        <w:t xml:space="preserve"> ГОБУЗ «Маловишерская стоматологическая поликлиника»( 174260, Новгородская область, г.Малая Вишера, ул. Лесная, д.19)</w:t>
      </w:r>
    </w:p>
    <w:p w:rsidR="00DE1EF4" w:rsidRDefault="00DE1EF4" w:rsidP="00DE1EF4">
      <w:pPr>
        <w:jc w:val="both"/>
        <w:rPr>
          <w:sz w:val="24"/>
        </w:rPr>
      </w:pPr>
    </w:p>
    <w:p w:rsidR="00DE1EF4" w:rsidRDefault="00DE1EF4" w:rsidP="00DE1EF4">
      <w:pPr>
        <w:jc w:val="both"/>
        <w:rPr>
          <w:sz w:val="24"/>
        </w:rPr>
      </w:pPr>
    </w:p>
    <w:p w:rsidR="00DE1EF4" w:rsidRDefault="00DE1EF4" w:rsidP="00DE1EF4">
      <w:pPr>
        <w:jc w:val="both"/>
      </w:pPr>
      <w:r>
        <w:object w:dxaOrig="8281" w:dyaOrig="5889">
          <v:shape id="_x0000_i1052" type="#_x0000_t75" style="width:414pt;height:294.75pt" o:ole="">
            <v:imagedata r:id="rId59" o:title=""/>
          </v:shape>
          <o:OLEObject Type="Embed" ProgID="Photoshop.Image.7" ShapeID="_x0000_i1052" DrawAspect="Content" ObjectID="_1661583958" r:id="rId60">
            <o:FieldCodes>\s</o:FieldCodes>
          </o:OLEObject>
        </w:object>
      </w:r>
    </w:p>
    <w:p w:rsidR="00DE1EF4" w:rsidRDefault="00DE1EF4" w:rsidP="00F379CC">
      <w:pPr>
        <w:spacing w:before="120"/>
        <w:ind w:firstLine="708"/>
        <w:jc w:val="both"/>
        <w:rPr>
          <w:szCs w:val="28"/>
          <w:highlight w:val="yellow"/>
        </w:rPr>
      </w:pPr>
    </w:p>
    <w:p w:rsidR="00DE1EF4" w:rsidRPr="00C67B20" w:rsidRDefault="00DE1EF4" w:rsidP="00DE1EF4">
      <w:pPr>
        <w:ind w:firstLine="708"/>
        <w:jc w:val="both"/>
        <w:rPr>
          <w:szCs w:val="28"/>
        </w:rPr>
      </w:pPr>
      <w:r w:rsidRPr="00FA7F74">
        <w:rPr>
          <w:szCs w:val="28"/>
        </w:rPr>
        <w:t>27.</w:t>
      </w:r>
      <w:r>
        <w:rPr>
          <w:szCs w:val="28"/>
        </w:rPr>
        <w:t xml:space="preserve"> </w:t>
      </w:r>
      <w:r w:rsidRPr="00DE1EF4">
        <w:rPr>
          <w:szCs w:val="28"/>
        </w:rPr>
        <w:t>ООО «Улыбка плюс» стоматологический кабинет (174260, Новгородская область,         г.Малая  Вишера,  ул.50 Лет Октября,д.12)</w:t>
      </w:r>
    </w:p>
    <w:p w:rsidR="00DE1EF4" w:rsidRDefault="00DE1EF4" w:rsidP="00DE1EF4">
      <w:pPr>
        <w:spacing w:before="120"/>
        <w:ind w:firstLine="708"/>
        <w:jc w:val="both"/>
        <w:rPr>
          <w:szCs w:val="28"/>
          <w:highlight w:val="yellow"/>
        </w:rPr>
      </w:pPr>
      <w:r>
        <w:object w:dxaOrig="8281" w:dyaOrig="5889">
          <v:shape id="_x0000_i1053" type="#_x0000_t75" style="width:414pt;height:294.75pt" o:ole="">
            <v:imagedata r:id="rId61" o:title=""/>
          </v:shape>
          <o:OLEObject Type="Embed" ProgID="Photoshop.Image.7" ShapeID="_x0000_i1053" DrawAspect="Content" ObjectID="_1661583959" r:id="rId62">
            <o:FieldCodes>\s</o:FieldCodes>
          </o:OLEObject>
        </w:object>
      </w:r>
    </w:p>
    <w:p w:rsidR="00DE1EF4" w:rsidRDefault="00DE1EF4" w:rsidP="00F379CC">
      <w:pPr>
        <w:spacing w:before="120"/>
        <w:ind w:firstLine="708"/>
        <w:jc w:val="both"/>
        <w:rPr>
          <w:szCs w:val="28"/>
          <w:highlight w:val="yellow"/>
        </w:rPr>
      </w:pPr>
    </w:p>
    <w:p w:rsidR="00DE1EF4" w:rsidRDefault="00DE1EF4" w:rsidP="00F379CC">
      <w:pPr>
        <w:spacing w:before="120"/>
        <w:ind w:firstLine="708"/>
        <w:jc w:val="both"/>
        <w:rPr>
          <w:szCs w:val="28"/>
          <w:highlight w:val="yellow"/>
        </w:rPr>
      </w:pPr>
    </w:p>
    <w:p w:rsidR="009749A2" w:rsidRPr="00EE01F3" w:rsidRDefault="009749A2" w:rsidP="009749A2">
      <w:pPr>
        <w:ind w:firstLine="708"/>
        <w:jc w:val="both"/>
        <w:rPr>
          <w:szCs w:val="28"/>
        </w:rPr>
      </w:pPr>
      <w:r w:rsidRPr="00FA7F74">
        <w:rPr>
          <w:szCs w:val="28"/>
        </w:rPr>
        <w:t>28.</w:t>
      </w:r>
      <w:r w:rsidRPr="00DE1EF4">
        <w:rPr>
          <w:b/>
          <w:szCs w:val="28"/>
        </w:rPr>
        <w:t xml:space="preserve"> </w:t>
      </w:r>
      <w:r w:rsidRPr="00DE1EF4">
        <w:rPr>
          <w:szCs w:val="28"/>
        </w:rPr>
        <w:t xml:space="preserve"> Областное автономное учреждение социального обслуживания (ОАУСО) "Маловишерский психоневрологический интернат "Оксочи" (Маловишерский район, д.Подгорное ).</w:t>
      </w:r>
    </w:p>
    <w:p w:rsidR="00DE1EF4" w:rsidRDefault="005F2168" w:rsidP="009749A2">
      <w:pPr>
        <w:spacing w:before="120"/>
        <w:ind w:firstLine="708"/>
        <w:jc w:val="both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3600450" cy="3857625"/>
            <wp:effectExtent l="19050" t="0" r="0" b="0"/>
            <wp:docPr id="30" name="Рисунок 30" descr="Подгорное1ов с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Подгорное1ов св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9A2" w:rsidRDefault="009749A2" w:rsidP="009749A2">
      <w:pPr>
        <w:spacing w:before="120"/>
        <w:ind w:firstLine="708"/>
        <w:jc w:val="both"/>
        <w:rPr>
          <w:b/>
          <w:szCs w:val="28"/>
        </w:rPr>
      </w:pPr>
    </w:p>
    <w:p w:rsidR="009749A2" w:rsidRPr="00C67B20" w:rsidRDefault="009749A2" w:rsidP="009749A2">
      <w:pPr>
        <w:ind w:firstLine="708"/>
        <w:jc w:val="both"/>
        <w:rPr>
          <w:szCs w:val="28"/>
        </w:rPr>
      </w:pPr>
      <w:r w:rsidRPr="00FA7F74">
        <w:rPr>
          <w:szCs w:val="28"/>
        </w:rPr>
        <w:t>29.</w:t>
      </w:r>
      <w:r w:rsidRPr="00DE1EF4">
        <w:rPr>
          <w:b/>
          <w:szCs w:val="28"/>
        </w:rPr>
        <w:t xml:space="preserve"> </w:t>
      </w:r>
      <w:r w:rsidRPr="009749A2">
        <w:rPr>
          <w:szCs w:val="28"/>
        </w:rPr>
        <w:t>НУЗ «Дорожная клиническая больница ОАО «РЖД», Амбулатория Дорожной Клинической больницы ОАО РЖД</w:t>
      </w:r>
      <w:r w:rsidRPr="00DE1EF4">
        <w:rPr>
          <w:szCs w:val="28"/>
        </w:rPr>
        <w:t xml:space="preserve">  (г.</w:t>
      </w:r>
      <w:r>
        <w:rPr>
          <w:szCs w:val="28"/>
        </w:rPr>
        <w:t xml:space="preserve"> </w:t>
      </w:r>
      <w:r w:rsidRPr="00DE1EF4">
        <w:rPr>
          <w:szCs w:val="28"/>
        </w:rPr>
        <w:t>Малая Вишера, ул. Красноармейская , д. 2 )</w:t>
      </w:r>
    </w:p>
    <w:p w:rsidR="009749A2" w:rsidRDefault="009749A2" w:rsidP="009749A2">
      <w:pPr>
        <w:jc w:val="both"/>
        <w:rPr>
          <w:sz w:val="24"/>
        </w:rPr>
      </w:pPr>
    </w:p>
    <w:p w:rsidR="009749A2" w:rsidRDefault="009749A2" w:rsidP="009749A2">
      <w:pPr>
        <w:jc w:val="both"/>
      </w:pPr>
      <w:r>
        <w:object w:dxaOrig="8281" w:dyaOrig="5889">
          <v:shape id="_x0000_i1055" type="#_x0000_t75" style="width:414pt;height:294.75pt" o:ole="">
            <v:imagedata r:id="rId64" o:title=""/>
          </v:shape>
          <o:OLEObject Type="Embed" ProgID="Photoshop.Image.7" ShapeID="_x0000_i1055" DrawAspect="Content" ObjectID="_1661583960" r:id="rId65">
            <o:FieldCodes>\s</o:FieldCodes>
          </o:OLEObject>
        </w:object>
      </w:r>
    </w:p>
    <w:p w:rsidR="009749A2" w:rsidRPr="00F63A76" w:rsidRDefault="00F63A76" w:rsidP="00D232E6">
      <w:pPr>
        <w:numPr>
          <w:ilvl w:val="0"/>
          <w:numId w:val="28"/>
        </w:numPr>
        <w:spacing w:before="120"/>
        <w:jc w:val="center"/>
        <w:rPr>
          <w:szCs w:val="28"/>
        </w:rPr>
      </w:pPr>
      <w:r w:rsidRPr="00F63A76">
        <w:rPr>
          <w:szCs w:val="28"/>
        </w:rPr>
        <w:t>СПЕЦИАЛИЗИРОВАННЫЕ УЧРЕЖДЕНИЯ</w:t>
      </w:r>
    </w:p>
    <w:p w:rsidR="009749A2" w:rsidRDefault="009749A2" w:rsidP="009749A2">
      <w:pPr>
        <w:spacing w:before="120"/>
        <w:ind w:firstLine="708"/>
        <w:jc w:val="both"/>
        <w:rPr>
          <w:szCs w:val="28"/>
          <w:highlight w:val="yellow"/>
        </w:rPr>
      </w:pPr>
    </w:p>
    <w:p w:rsidR="00F63A76" w:rsidRPr="00FC0245" w:rsidRDefault="00F63A76" w:rsidP="00F63A76">
      <w:pPr>
        <w:ind w:firstLine="708"/>
        <w:jc w:val="both"/>
        <w:rPr>
          <w:szCs w:val="28"/>
        </w:rPr>
      </w:pPr>
      <w:r w:rsidRPr="00FA7F74">
        <w:rPr>
          <w:szCs w:val="28"/>
        </w:rPr>
        <w:t>30</w:t>
      </w:r>
      <w:r>
        <w:rPr>
          <w:szCs w:val="28"/>
        </w:rPr>
        <w:t>.</w:t>
      </w:r>
      <w:r w:rsidRPr="00C67B20">
        <w:rPr>
          <w:szCs w:val="28"/>
        </w:rPr>
        <w:t xml:space="preserve"> </w:t>
      </w:r>
      <w:r w:rsidRPr="00FC0245">
        <w:t xml:space="preserve">Областное автономное учреждение социального обслуживания </w:t>
      </w:r>
      <w:r w:rsidRPr="00FC0245">
        <w:rPr>
          <w:lang w:bidi="en-US"/>
        </w:rPr>
        <w:t xml:space="preserve">(ОАУСО) </w:t>
      </w:r>
      <w:r w:rsidRPr="00FC0245">
        <w:t>"Маловишерский комплексный  центр социального обслуживания населения»</w:t>
      </w:r>
      <w:r w:rsidRPr="00FC0245">
        <w:rPr>
          <w:szCs w:val="28"/>
        </w:rPr>
        <w:t xml:space="preserve"> (</w:t>
      </w:r>
      <w:r w:rsidRPr="00FC0245">
        <w:t>г. Малая Вишера, ул. Мерецкова, д.14</w:t>
      </w:r>
      <w:r w:rsidRPr="00FC0245">
        <w:rPr>
          <w:szCs w:val="28"/>
        </w:rPr>
        <w:t>)</w:t>
      </w:r>
    </w:p>
    <w:p w:rsidR="00F63A76" w:rsidRDefault="00F63A76" w:rsidP="00F63A76">
      <w:pPr>
        <w:jc w:val="both"/>
      </w:pPr>
      <w:r>
        <w:object w:dxaOrig="8281" w:dyaOrig="5889">
          <v:shape id="_x0000_i1056" type="#_x0000_t75" style="width:414pt;height:294.75pt" o:ole="">
            <v:imagedata r:id="rId66" o:title=""/>
          </v:shape>
          <o:OLEObject Type="Embed" ProgID="Photoshop.Image.7" ShapeID="_x0000_i1056" DrawAspect="Content" ObjectID="_1661583961" r:id="rId67">
            <o:FieldCodes>\s</o:FieldCodes>
          </o:OLEObject>
        </w:object>
      </w:r>
    </w:p>
    <w:p w:rsidR="00F63A76" w:rsidRDefault="00F63A76" w:rsidP="00F63A76">
      <w:pPr>
        <w:jc w:val="both"/>
      </w:pPr>
    </w:p>
    <w:p w:rsidR="00F63A76" w:rsidRPr="00FC0245" w:rsidRDefault="00F63A76" w:rsidP="00F63A76">
      <w:pPr>
        <w:ind w:firstLine="708"/>
        <w:jc w:val="both"/>
        <w:rPr>
          <w:szCs w:val="28"/>
        </w:rPr>
      </w:pPr>
      <w:r w:rsidRPr="00FA7F74">
        <w:rPr>
          <w:szCs w:val="28"/>
        </w:rPr>
        <w:t>31</w:t>
      </w:r>
      <w:r w:rsidRPr="00C67B20">
        <w:rPr>
          <w:szCs w:val="28"/>
        </w:rPr>
        <w:t>.</w:t>
      </w:r>
      <w:r w:rsidRPr="00FC0245">
        <w:rPr>
          <w:b/>
        </w:rPr>
        <w:t xml:space="preserve"> </w:t>
      </w:r>
      <w:r w:rsidRPr="00FC0245">
        <w:t xml:space="preserve">Областное автономное учреждение социального обслуживания </w:t>
      </w:r>
      <w:r w:rsidRPr="00FC0245">
        <w:rPr>
          <w:lang w:bidi="en-US"/>
        </w:rPr>
        <w:t xml:space="preserve">(ОАУСО) </w:t>
      </w:r>
      <w:r w:rsidRPr="00FC0245">
        <w:t>"Маловишерский комплексный  центр социального обслуживания населения»</w:t>
      </w:r>
      <w:r w:rsidRPr="00FC0245">
        <w:rPr>
          <w:szCs w:val="28"/>
        </w:rPr>
        <w:t xml:space="preserve"> (</w:t>
      </w:r>
      <w:r w:rsidRPr="00FC0245">
        <w:t>г. Малая Вишера, ул. Октябрьская, д.36а</w:t>
      </w:r>
      <w:r w:rsidRPr="00FC0245">
        <w:rPr>
          <w:szCs w:val="28"/>
        </w:rPr>
        <w:t>)</w:t>
      </w:r>
    </w:p>
    <w:p w:rsidR="00F63A76" w:rsidRDefault="00F63A76" w:rsidP="00F63A76">
      <w:r>
        <w:t xml:space="preserve"> </w:t>
      </w:r>
      <w:r>
        <w:object w:dxaOrig="8281" w:dyaOrig="5889">
          <v:shape id="_x0000_i1057" type="#_x0000_t75" style="width:414pt;height:294.75pt" o:ole="">
            <v:imagedata r:id="rId68" o:title=""/>
          </v:shape>
          <o:OLEObject Type="Embed" ProgID="Photoshop.Image.7" ShapeID="_x0000_i1057" DrawAspect="Content" ObjectID="_1661583962" r:id="rId69">
            <o:FieldCodes>\s</o:FieldCodes>
          </o:OLEObject>
        </w:object>
      </w:r>
    </w:p>
    <w:p w:rsidR="00F63A76" w:rsidRPr="00C67B20" w:rsidRDefault="00F63A76" w:rsidP="00F63A76">
      <w:pPr>
        <w:ind w:firstLine="708"/>
        <w:jc w:val="both"/>
        <w:rPr>
          <w:szCs w:val="28"/>
        </w:rPr>
      </w:pPr>
      <w:r w:rsidRPr="00FA7F74">
        <w:rPr>
          <w:szCs w:val="28"/>
        </w:rPr>
        <w:t>32.</w:t>
      </w:r>
      <w:r w:rsidRPr="00C67B20">
        <w:rPr>
          <w:szCs w:val="28"/>
        </w:rPr>
        <w:t xml:space="preserve"> </w:t>
      </w:r>
      <w:r w:rsidRPr="00FC0245">
        <w:t xml:space="preserve">Областное автономное учреждение социального обслуживания </w:t>
      </w:r>
      <w:r w:rsidRPr="00FC0245">
        <w:rPr>
          <w:lang w:bidi="en-US"/>
        </w:rPr>
        <w:t xml:space="preserve">(ОАУСО) </w:t>
      </w:r>
      <w:r w:rsidRPr="00FC0245">
        <w:t>"Маловишерский комплексный  центр социального обслуживания населения»</w:t>
      </w:r>
      <w:r w:rsidRPr="00FC0245">
        <w:rPr>
          <w:szCs w:val="28"/>
        </w:rPr>
        <w:t xml:space="preserve"> (</w:t>
      </w:r>
      <w:r w:rsidRPr="00FC0245">
        <w:t>г. Малая Вишера, ул. Революции, д.29</w:t>
      </w:r>
      <w:r w:rsidRPr="00FC0245">
        <w:rPr>
          <w:szCs w:val="28"/>
        </w:rPr>
        <w:t>)</w:t>
      </w:r>
    </w:p>
    <w:p w:rsidR="00F63A76" w:rsidRDefault="00F63A76" w:rsidP="00F63A76">
      <w:pPr>
        <w:spacing w:before="120"/>
        <w:ind w:firstLine="708"/>
        <w:jc w:val="both"/>
        <w:rPr>
          <w:szCs w:val="28"/>
          <w:highlight w:val="yellow"/>
        </w:rPr>
      </w:pPr>
      <w:r>
        <w:object w:dxaOrig="8281" w:dyaOrig="5889">
          <v:shape id="_x0000_i1058" type="#_x0000_t75" style="width:414pt;height:294.75pt" o:ole="">
            <v:imagedata r:id="rId70" o:title=""/>
          </v:shape>
          <o:OLEObject Type="Embed" ProgID="Photoshop.Image.7" ShapeID="_x0000_i1058" DrawAspect="Content" ObjectID="_1661583963" r:id="rId71">
            <o:FieldCodes>\s</o:FieldCodes>
          </o:OLEObject>
        </w:object>
      </w:r>
    </w:p>
    <w:p w:rsidR="00F63A76" w:rsidRDefault="00F63A76" w:rsidP="009749A2">
      <w:pPr>
        <w:spacing w:before="120"/>
        <w:ind w:firstLine="708"/>
        <w:jc w:val="both"/>
        <w:rPr>
          <w:szCs w:val="28"/>
          <w:highlight w:val="yellow"/>
        </w:rPr>
      </w:pPr>
    </w:p>
    <w:p w:rsidR="00F63A76" w:rsidRDefault="00D232E6" w:rsidP="00F63A76">
      <w:pPr>
        <w:spacing w:before="120"/>
        <w:jc w:val="center"/>
        <w:rPr>
          <w:szCs w:val="28"/>
          <w:highlight w:val="yellow"/>
        </w:rPr>
      </w:pPr>
      <w:r>
        <w:rPr>
          <w:szCs w:val="28"/>
          <w:lang w:val="en-US"/>
        </w:rPr>
        <w:t>IV</w:t>
      </w:r>
      <w:r w:rsidR="00F63A76" w:rsidRPr="00F63A76">
        <w:rPr>
          <w:szCs w:val="28"/>
        </w:rPr>
        <w:t>.  ФИЗКУЛЬТУРНО-СПОРТИВНЫЕ И ОЗДОРОВИТЕЛЬНЫЕ СООРУЖЕНИЯ</w:t>
      </w:r>
    </w:p>
    <w:p w:rsidR="00F63A76" w:rsidRDefault="00F63A76" w:rsidP="009749A2">
      <w:pPr>
        <w:spacing w:before="120"/>
        <w:ind w:firstLine="708"/>
        <w:jc w:val="both"/>
        <w:rPr>
          <w:szCs w:val="28"/>
          <w:highlight w:val="yellow"/>
        </w:rPr>
      </w:pPr>
    </w:p>
    <w:p w:rsidR="00912959" w:rsidRPr="00160A55" w:rsidRDefault="000D272B" w:rsidP="000D272B">
      <w:pPr>
        <w:jc w:val="both"/>
        <w:rPr>
          <w:szCs w:val="28"/>
        </w:rPr>
      </w:pPr>
      <w:r w:rsidRPr="00FA7F74">
        <w:rPr>
          <w:szCs w:val="28"/>
        </w:rPr>
        <w:t>33</w:t>
      </w:r>
      <w:r w:rsidR="00912959" w:rsidRPr="00FA7F74">
        <w:rPr>
          <w:szCs w:val="28"/>
        </w:rPr>
        <w:t>.</w:t>
      </w:r>
      <w:r w:rsidR="00912959" w:rsidRPr="00160A55">
        <w:rPr>
          <w:szCs w:val="28"/>
        </w:rPr>
        <w:t xml:space="preserve"> Спортивный зал (174260, Новгородская область,        г.Малая Вишер</w:t>
      </w:r>
      <w:r w:rsidR="00160A55">
        <w:rPr>
          <w:szCs w:val="28"/>
        </w:rPr>
        <w:t>а, ул.Заводской Домострой, д.4а</w:t>
      </w:r>
      <w:r w:rsidR="00912959" w:rsidRPr="00160A55">
        <w:rPr>
          <w:szCs w:val="28"/>
        </w:rPr>
        <w:t>)</w:t>
      </w:r>
    </w:p>
    <w:p w:rsidR="00912959" w:rsidRDefault="00912959" w:rsidP="00912959">
      <w:pPr>
        <w:jc w:val="both"/>
      </w:pPr>
      <w:r>
        <w:object w:dxaOrig="8281" w:dyaOrig="5889">
          <v:shape id="_x0000_i1059" type="#_x0000_t75" style="width:414pt;height:294.75pt" o:ole="">
            <v:imagedata r:id="rId72" o:title=""/>
          </v:shape>
          <o:OLEObject Type="Embed" ProgID="Photoshop.Image.7" ShapeID="_x0000_i1059" DrawAspect="Content" ObjectID="_1661583964" r:id="rId73">
            <o:FieldCodes>\s</o:FieldCodes>
          </o:OLEObject>
        </w:object>
      </w:r>
    </w:p>
    <w:p w:rsidR="00912959" w:rsidRPr="00160A55" w:rsidRDefault="000D272B" w:rsidP="00160A55">
      <w:pPr>
        <w:ind w:firstLine="708"/>
        <w:jc w:val="both"/>
        <w:rPr>
          <w:szCs w:val="28"/>
        </w:rPr>
      </w:pPr>
      <w:r w:rsidRPr="00FA7F74">
        <w:rPr>
          <w:szCs w:val="28"/>
        </w:rPr>
        <w:t>34</w:t>
      </w:r>
      <w:r w:rsidR="00912959" w:rsidRPr="00FA7F74">
        <w:rPr>
          <w:szCs w:val="28"/>
        </w:rPr>
        <w:t>.</w:t>
      </w:r>
      <w:r w:rsidR="00912959" w:rsidRPr="00160A55">
        <w:rPr>
          <w:szCs w:val="28"/>
        </w:rPr>
        <w:t xml:space="preserve"> Спортивный зал (174260, Новгородская область,        г. Малая Вишера, ул. Гага</w:t>
      </w:r>
      <w:r w:rsidR="00912959" w:rsidRPr="00160A55">
        <w:rPr>
          <w:szCs w:val="28"/>
        </w:rPr>
        <w:softHyphen/>
        <w:t>рина, д.14, при  муниципаль</w:t>
      </w:r>
      <w:r w:rsidR="00912959" w:rsidRPr="00160A55">
        <w:rPr>
          <w:szCs w:val="28"/>
        </w:rPr>
        <w:softHyphen/>
        <w:t>ном автономном общеобразо</w:t>
      </w:r>
      <w:r w:rsidR="00912959" w:rsidRPr="00160A55">
        <w:rPr>
          <w:szCs w:val="28"/>
        </w:rPr>
        <w:softHyphen/>
        <w:t>вательном учреждении сред</w:t>
      </w:r>
      <w:r w:rsidR="00912959" w:rsidRPr="00160A55">
        <w:rPr>
          <w:szCs w:val="28"/>
        </w:rPr>
        <w:softHyphen/>
        <w:t>н</w:t>
      </w:r>
      <w:r w:rsidR="00160A55">
        <w:rPr>
          <w:szCs w:val="28"/>
        </w:rPr>
        <w:t>ей</w:t>
      </w:r>
      <w:r w:rsidR="00912959" w:rsidRPr="00160A55">
        <w:rPr>
          <w:szCs w:val="28"/>
        </w:rPr>
        <w:t xml:space="preserve"> общеобразовательн</w:t>
      </w:r>
      <w:r w:rsidR="00160A55">
        <w:rPr>
          <w:szCs w:val="28"/>
        </w:rPr>
        <w:t>ой</w:t>
      </w:r>
      <w:r w:rsidR="00912959" w:rsidRPr="00160A55">
        <w:rPr>
          <w:szCs w:val="28"/>
        </w:rPr>
        <w:t xml:space="preserve"> школ</w:t>
      </w:r>
      <w:r w:rsidR="00160A55">
        <w:rPr>
          <w:szCs w:val="28"/>
        </w:rPr>
        <w:t>е</w:t>
      </w:r>
      <w:r w:rsidR="00912959" w:rsidRPr="00160A55">
        <w:rPr>
          <w:szCs w:val="28"/>
        </w:rPr>
        <w:t xml:space="preserve"> №1 г.Малая Вишера Новгород</w:t>
      </w:r>
      <w:r w:rsidR="00912959" w:rsidRPr="00160A55">
        <w:rPr>
          <w:szCs w:val="28"/>
        </w:rPr>
        <w:softHyphen/>
        <w:t>ск</w:t>
      </w:r>
      <w:r w:rsidR="00160A55">
        <w:rPr>
          <w:szCs w:val="28"/>
        </w:rPr>
        <w:t>ой области</w:t>
      </w:r>
      <w:r w:rsidR="00912959" w:rsidRPr="00160A55">
        <w:rPr>
          <w:szCs w:val="28"/>
        </w:rPr>
        <w:t>)</w:t>
      </w:r>
    </w:p>
    <w:p w:rsidR="00912959" w:rsidRDefault="00912959" w:rsidP="00912959">
      <w:r>
        <w:object w:dxaOrig="15" w:dyaOrig="15">
          <v:shape id="_x0000_i1060" type="#_x0000_t75" style="width:.75pt;height:.75pt" o:ole="">
            <v:imagedata r:id="rId74" o:title=""/>
          </v:shape>
          <o:OLEObject Type="Embed" ProgID="Photoshop.Image.7" ShapeID="_x0000_i1060" DrawAspect="Content" ObjectID="_1661583965" r:id="rId75">
            <o:FieldCodes>\s</o:FieldCodes>
          </o:OLEObject>
        </w:object>
      </w:r>
      <w:r>
        <w:object w:dxaOrig="8281" w:dyaOrig="5889">
          <v:shape id="_x0000_i1061" type="#_x0000_t75" style="width:414pt;height:294.75pt" o:ole="">
            <v:imagedata r:id="rId76" o:title=""/>
          </v:shape>
          <o:OLEObject Type="Embed" ProgID="Photoshop.Image.7" ShapeID="_x0000_i1061" DrawAspect="Content" ObjectID="_1661583966" r:id="rId77">
            <o:FieldCodes>\s</o:FieldCodes>
          </o:OLEObject>
        </w:object>
      </w:r>
    </w:p>
    <w:p w:rsidR="00912959" w:rsidRPr="00160A55" w:rsidRDefault="000D272B" w:rsidP="00160A55">
      <w:pPr>
        <w:ind w:firstLine="708"/>
        <w:jc w:val="both"/>
        <w:rPr>
          <w:szCs w:val="28"/>
        </w:rPr>
      </w:pPr>
      <w:r w:rsidRPr="00FA7F74">
        <w:rPr>
          <w:szCs w:val="28"/>
        </w:rPr>
        <w:t>35</w:t>
      </w:r>
      <w:r w:rsidR="00912959" w:rsidRPr="00160A55">
        <w:rPr>
          <w:szCs w:val="28"/>
        </w:rPr>
        <w:t>. Спортивный зал (174260, Новгородская область,        г.Малая Вишера, ул.Школь</w:t>
      </w:r>
      <w:r w:rsidR="00912959" w:rsidRPr="00160A55">
        <w:rPr>
          <w:szCs w:val="28"/>
        </w:rPr>
        <w:softHyphen/>
        <w:t>ная, д.1, при  муниципальном автономном общеобразова</w:t>
      </w:r>
      <w:r w:rsidR="00912959" w:rsidRPr="00160A55">
        <w:rPr>
          <w:szCs w:val="28"/>
        </w:rPr>
        <w:softHyphen/>
        <w:t>тельном учреждении средн</w:t>
      </w:r>
      <w:r w:rsidR="00160A55">
        <w:rPr>
          <w:szCs w:val="28"/>
        </w:rPr>
        <w:t>ей</w:t>
      </w:r>
      <w:r w:rsidR="00912959" w:rsidRPr="00160A55">
        <w:rPr>
          <w:szCs w:val="28"/>
        </w:rPr>
        <w:t xml:space="preserve"> общеобразовательн</w:t>
      </w:r>
      <w:r w:rsidR="00160A55">
        <w:rPr>
          <w:szCs w:val="28"/>
        </w:rPr>
        <w:t>ой</w:t>
      </w:r>
      <w:r w:rsidR="00912959" w:rsidRPr="00160A55">
        <w:rPr>
          <w:szCs w:val="28"/>
        </w:rPr>
        <w:t xml:space="preserve"> школ</w:t>
      </w:r>
      <w:r w:rsidR="00160A55">
        <w:rPr>
          <w:szCs w:val="28"/>
        </w:rPr>
        <w:t>е</w:t>
      </w:r>
      <w:r w:rsidR="00912959" w:rsidRPr="00160A55">
        <w:rPr>
          <w:szCs w:val="28"/>
        </w:rPr>
        <w:t xml:space="preserve"> №4 г.Малая Вишера Новгород</w:t>
      </w:r>
      <w:r w:rsidR="00912959" w:rsidRPr="00160A55">
        <w:rPr>
          <w:szCs w:val="28"/>
        </w:rPr>
        <w:softHyphen/>
        <w:t>ск</w:t>
      </w:r>
      <w:r w:rsidR="00160A55">
        <w:rPr>
          <w:szCs w:val="28"/>
        </w:rPr>
        <w:t>ой области</w:t>
      </w:r>
      <w:r w:rsidR="00912959" w:rsidRPr="00160A55">
        <w:rPr>
          <w:szCs w:val="28"/>
        </w:rPr>
        <w:t>)</w:t>
      </w:r>
    </w:p>
    <w:p w:rsidR="00912959" w:rsidRDefault="00912959" w:rsidP="00912959">
      <w:pPr>
        <w:rPr>
          <w:sz w:val="24"/>
        </w:rPr>
      </w:pPr>
    </w:p>
    <w:p w:rsidR="00912959" w:rsidRDefault="00912959" w:rsidP="00912959">
      <w:r>
        <w:object w:dxaOrig="15" w:dyaOrig="15">
          <v:shape id="_x0000_i1062" type="#_x0000_t75" style="width:.75pt;height:.75pt" o:ole="">
            <v:imagedata r:id="rId74" o:title=""/>
          </v:shape>
          <o:OLEObject Type="Embed" ProgID="Photoshop.Image.7" ShapeID="_x0000_i1062" DrawAspect="Content" ObjectID="_1661583967" r:id="rId78">
            <o:FieldCodes>\s</o:FieldCodes>
          </o:OLEObject>
        </w:object>
      </w:r>
      <w:r>
        <w:object w:dxaOrig="8281" w:dyaOrig="5889">
          <v:shape id="_x0000_i1063" type="#_x0000_t75" style="width:414pt;height:294.75pt" o:ole="">
            <v:imagedata r:id="rId79" o:title=""/>
          </v:shape>
          <o:OLEObject Type="Embed" ProgID="Photoshop.Image.7" ShapeID="_x0000_i1063" DrawAspect="Content" ObjectID="_1661583968" r:id="rId80">
            <o:FieldCodes>\s</o:FieldCodes>
          </o:OLEObject>
        </w:object>
      </w:r>
    </w:p>
    <w:p w:rsidR="00912959" w:rsidRDefault="00912959" w:rsidP="00912959"/>
    <w:p w:rsidR="00912959" w:rsidRPr="00160A55" w:rsidRDefault="000D272B" w:rsidP="00160A55">
      <w:pPr>
        <w:ind w:firstLine="708"/>
        <w:jc w:val="both"/>
        <w:rPr>
          <w:szCs w:val="28"/>
        </w:rPr>
      </w:pPr>
      <w:r w:rsidRPr="00FA7F74">
        <w:rPr>
          <w:b/>
          <w:szCs w:val="28"/>
        </w:rPr>
        <w:t>36</w:t>
      </w:r>
      <w:r w:rsidR="00912959" w:rsidRPr="00FA7F74">
        <w:rPr>
          <w:szCs w:val="28"/>
        </w:rPr>
        <w:t>.</w:t>
      </w:r>
      <w:r w:rsidR="00601233">
        <w:rPr>
          <w:szCs w:val="28"/>
        </w:rPr>
        <w:t xml:space="preserve"> </w:t>
      </w:r>
      <w:r w:rsidR="00912959" w:rsidRPr="00160A55">
        <w:rPr>
          <w:szCs w:val="28"/>
        </w:rPr>
        <w:t>Спортивный зал (174250, Новгородская область, Маловишерский район, п.Большая Вишера, ул.Первомайская, д.5 при  муниципальном автономном общеобразо</w:t>
      </w:r>
      <w:r w:rsidR="00912959" w:rsidRPr="00160A55">
        <w:rPr>
          <w:szCs w:val="28"/>
        </w:rPr>
        <w:softHyphen/>
        <w:t>вательном учреждении «Сред</w:t>
      </w:r>
      <w:r w:rsidR="00912959" w:rsidRPr="00160A55">
        <w:rPr>
          <w:szCs w:val="28"/>
        </w:rPr>
        <w:softHyphen/>
        <w:t>няя общеобразовательная школа поселка Большая Ви</w:t>
      </w:r>
      <w:r w:rsidR="00912959" w:rsidRPr="00160A55">
        <w:rPr>
          <w:szCs w:val="28"/>
        </w:rPr>
        <w:softHyphen/>
        <w:t>шера»</w:t>
      </w:r>
      <w:r w:rsidR="00160A55">
        <w:rPr>
          <w:szCs w:val="28"/>
        </w:rPr>
        <w:t>)</w:t>
      </w:r>
    </w:p>
    <w:p w:rsidR="00912959" w:rsidRDefault="00912959" w:rsidP="00912959">
      <w:pPr>
        <w:jc w:val="both"/>
      </w:pPr>
      <w:r>
        <w:object w:dxaOrig="8281" w:dyaOrig="5889">
          <v:shape id="_x0000_i1064" type="#_x0000_t75" style="width:414pt;height:294.75pt" o:ole="">
            <v:imagedata r:id="rId81" o:title=""/>
          </v:shape>
          <o:OLEObject Type="Embed" ProgID="Photoshop.Image.7" ShapeID="_x0000_i1064" DrawAspect="Content" ObjectID="_1661583969" r:id="rId82">
            <o:FieldCodes>\s</o:FieldCodes>
          </o:OLEObject>
        </w:object>
      </w:r>
    </w:p>
    <w:p w:rsidR="000D272B" w:rsidRDefault="000D272B" w:rsidP="00912959">
      <w:pPr>
        <w:jc w:val="both"/>
      </w:pPr>
    </w:p>
    <w:p w:rsidR="000D272B" w:rsidRPr="00D03473" w:rsidRDefault="000D272B" w:rsidP="000D272B">
      <w:pPr>
        <w:ind w:firstLine="708"/>
        <w:jc w:val="both"/>
        <w:rPr>
          <w:szCs w:val="28"/>
        </w:rPr>
      </w:pPr>
      <w:r w:rsidRPr="00FA7F74">
        <w:rPr>
          <w:szCs w:val="28"/>
        </w:rPr>
        <w:t>37</w:t>
      </w:r>
      <w:r w:rsidRPr="00D03473">
        <w:rPr>
          <w:szCs w:val="28"/>
        </w:rPr>
        <w:t xml:space="preserve">. </w:t>
      </w:r>
      <w:r>
        <w:t>Физкультурно-оздоровительный комплекс «Арена МВ»</w:t>
      </w:r>
      <w:r>
        <w:rPr>
          <w:szCs w:val="28"/>
        </w:rPr>
        <w:t xml:space="preserve"> (</w:t>
      </w:r>
      <w:r>
        <w:t>г. Малая Вишера, ул. Сосновая, д.3</w:t>
      </w:r>
      <w:r>
        <w:rPr>
          <w:szCs w:val="28"/>
        </w:rPr>
        <w:t xml:space="preserve"> )</w:t>
      </w:r>
    </w:p>
    <w:p w:rsidR="000D272B" w:rsidRDefault="000D272B" w:rsidP="000D272B">
      <w:pPr>
        <w:jc w:val="both"/>
        <w:rPr>
          <w:szCs w:val="28"/>
        </w:rPr>
      </w:pPr>
      <w:r>
        <w:object w:dxaOrig="15" w:dyaOrig="15">
          <v:shape id="_x0000_i1065" type="#_x0000_t75" style="width:.75pt;height:.75pt" o:ole="">
            <v:imagedata r:id="rId74" o:title=""/>
          </v:shape>
          <o:OLEObject Type="Embed" ProgID="Photoshop.Image.7" ShapeID="_x0000_i1065" DrawAspect="Content" ObjectID="_1661583970" r:id="rId83">
            <o:FieldCodes>\s</o:FieldCodes>
          </o:OLEObject>
        </w:object>
      </w:r>
      <w:r>
        <w:object w:dxaOrig="15" w:dyaOrig="15">
          <v:shape id="_x0000_i1066" type="#_x0000_t75" style="width:.75pt;height:.75pt" o:ole="">
            <v:imagedata r:id="rId84" o:title=""/>
          </v:shape>
          <o:OLEObject Type="Embed" ProgID="Photoshop.Image.7" ShapeID="_x0000_i1066" DrawAspect="Content" ObjectID="_1661583971" r:id="rId85">
            <o:FieldCodes>\s</o:FieldCodes>
          </o:OLEObject>
        </w:object>
      </w:r>
      <w:r>
        <w:object w:dxaOrig="15" w:dyaOrig="15">
          <v:shape id="_x0000_i1067" type="#_x0000_t75" style="width:.75pt;height:.75pt" o:ole="">
            <v:imagedata r:id="rId84" o:title=""/>
          </v:shape>
          <o:OLEObject Type="Embed" ProgID="Photoshop.Image.7" ShapeID="_x0000_i1067" DrawAspect="Content" ObjectID="_1661583972" r:id="rId86">
            <o:FieldCodes>\s</o:FieldCodes>
          </o:OLEObject>
        </w:object>
      </w:r>
      <w:r w:rsidRPr="007B5BC0">
        <w:t xml:space="preserve"> </w:t>
      </w:r>
      <w:r w:rsidR="005F2168">
        <w:rPr>
          <w:noProof/>
          <w:szCs w:val="28"/>
        </w:rPr>
        <w:drawing>
          <wp:inline distT="0" distB="0" distL="0" distR="0">
            <wp:extent cx="5667375" cy="3695700"/>
            <wp:effectExtent l="19050" t="0" r="9525" b="0"/>
            <wp:docPr id="44" name="Рисунок 44" descr="фок1 ов с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фок1 ов св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72B" w:rsidRDefault="000D272B" w:rsidP="000D272B">
      <w:pPr>
        <w:jc w:val="both"/>
      </w:pPr>
    </w:p>
    <w:p w:rsidR="000D272B" w:rsidRDefault="000D272B" w:rsidP="00912959">
      <w:pPr>
        <w:jc w:val="both"/>
        <w:rPr>
          <w:sz w:val="24"/>
        </w:rPr>
      </w:pPr>
    </w:p>
    <w:p w:rsidR="00601233" w:rsidRDefault="00601233" w:rsidP="00FC0245">
      <w:pPr>
        <w:ind w:firstLine="708"/>
        <w:jc w:val="both"/>
        <w:rPr>
          <w:b/>
          <w:color w:val="FF0000"/>
          <w:szCs w:val="28"/>
        </w:rPr>
      </w:pPr>
    </w:p>
    <w:p w:rsidR="00601233" w:rsidRPr="00045E06" w:rsidRDefault="00601233" w:rsidP="00601233">
      <w:pPr>
        <w:spacing w:before="120"/>
        <w:ind w:firstLine="708"/>
        <w:jc w:val="both"/>
        <w:rPr>
          <w:szCs w:val="28"/>
        </w:rPr>
      </w:pPr>
      <w:r w:rsidRPr="00FA7F74">
        <w:rPr>
          <w:szCs w:val="28"/>
        </w:rPr>
        <w:t>38.</w:t>
      </w:r>
      <w:r w:rsidRPr="00045E06">
        <w:rPr>
          <w:szCs w:val="28"/>
        </w:rPr>
        <w:t xml:space="preserve"> Спортивная площадка (174260, Новгородская область,</w:t>
      </w:r>
      <w:r>
        <w:rPr>
          <w:szCs w:val="28"/>
        </w:rPr>
        <w:t xml:space="preserve"> </w:t>
      </w:r>
      <w:r w:rsidRPr="00045E06">
        <w:rPr>
          <w:szCs w:val="28"/>
        </w:rPr>
        <w:t>г.Малая Вишера, ул.Гага</w:t>
      </w:r>
      <w:r w:rsidRPr="00045E06">
        <w:rPr>
          <w:szCs w:val="28"/>
        </w:rPr>
        <w:softHyphen/>
        <w:t>рина, д.14, при  муниципаль</w:t>
      </w:r>
      <w:r w:rsidRPr="00045E06">
        <w:rPr>
          <w:szCs w:val="28"/>
        </w:rPr>
        <w:softHyphen/>
        <w:t>ном автономном общеобразо</w:t>
      </w:r>
      <w:r w:rsidRPr="00045E06">
        <w:rPr>
          <w:szCs w:val="28"/>
        </w:rPr>
        <w:softHyphen/>
        <w:t>вательном учреждении сред</w:t>
      </w:r>
      <w:r w:rsidRPr="00045E06">
        <w:rPr>
          <w:szCs w:val="28"/>
        </w:rPr>
        <w:softHyphen/>
        <w:t>н</w:t>
      </w:r>
      <w:r>
        <w:rPr>
          <w:szCs w:val="28"/>
        </w:rPr>
        <w:t>ей</w:t>
      </w:r>
      <w:r w:rsidRPr="00045E06">
        <w:rPr>
          <w:szCs w:val="28"/>
        </w:rPr>
        <w:t xml:space="preserve"> общеобразовательн</w:t>
      </w:r>
      <w:r>
        <w:rPr>
          <w:szCs w:val="28"/>
        </w:rPr>
        <w:t>ой</w:t>
      </w:r>
      <w:r w:rsidRPr="00045E06">
        <w:rPr>
          <w:szCs w:val="28"/>
        </w:rPr>
        <w:t xml:space="preserve"> школ</w:t>
      </w:r>
      <w:r>
        <w:rPr>
          <w:szCs w:val="28"/>
        </w:rPr>
        <w:t>е</w:t>
      </w:r>
      <w:r w:rsidRPr="00045E06">
        <w:rPr>
          <w:szCs w:val="28"/>
        </w:rPr>
        <w:t xml:space="preserve"> №1</w:t>
      </w:r>
      <w:r>
        <w:rPr>
          <w:szCs w:val="28"/>
        </w:rPr>
        <w:t xml:space="preserve"> г.Малая Вишера</w:t>
      </w:r>
      <w:r w:rsidRPr="00045E06">
        <w:rPr>
          <w:szCs w:val="28"/>
        </w:rPr>
        <w:t xml:space="preserve"> Новгород</w:t>
      </w:r>
      <w:r w:rsidRPr="00045E06">
        <w:rPr>
          <w:szCs w:val="28"/>
        </w:rPr>
        <w:softHyphen/>
        <w:t>ск</w:t>
      </w:r>
      <w:r>
        <w:rPr>
          <w:szCs w:val="28"/>
        </w:rPr>
        <w:t>ой области</w:t>
      </w:r>
      <w:r w:rsidRPr="00045E06">
        <w:rPr>
          <w:szCs w:val="28"/>
        </w:rPr>
        <w:t>)</w:t>
      </w:r>
    </w:p>
    <w:p w:rsidR="00601233" w:rsidRDefault="00601233" w:rsidP="00601233">
      <w:pPr>
        <w:rPr>
          <w:sz w:val="24"/>
        </w:rPr>
      </w:pPr>
    </w:p>
    <w:p w:rsidR="00601233" w:rsidRDefault="00601233" w:rsidP="00601233">
      <w:pPr>
        <w:ind w:firstLine="708"/>
        <w:jc w:val="both"/>
        <w:rPr>
          <w:b/>
          <w:color w:val="FF0000"/>
          <w:szCs w:val="28"/>
        </w:rPr>
      </w:pPr>
      <w:r>
        <w:object w:dxaOrig="15" w:dyaOrig="15">
          <v:shape id="_x0000_i1069" type="#_x0000_t75" style="width:.75pt;height:.75pt" o:ole="">
            <v:imagedata r:id="rId88" o:title=""/>
          </v:shape>
          <o:OLEObject Type="Embed" ProgID="Photoshop.Image.7" ShapeID="_x0000_i1069" DrawAspect="Content" ObjectID="_1661583973" r:id="rId89">
            <o:FieldCodes>\s</o:FieldCodes>
          </o:OLEObject>
        </w:object>
      </w:r>
      <w:r>
        <w:object w:dxaOrig="15" w:dyaOrig="15">
          <v:shape id="_x0000_i1070" type="#_x0000_t75" style="width:.75pt;height:.75pt" o:ole="">
            <v:imagedata r:id="rId90" o:title=""/>
          </v:shape>
          <o:OLEObject Type="Embed" ProgID="Photoshop.Image.7" ShapeID="_x0000_i1070" DrawAspect="Content" ObjectID="_1661583974" r:id="rId91">
            <o:FieldCodes>\s</o:FieldCodes>
          </o:OLEObject>
        </w:object>
      </w:r>
      <w:r>
        <w:object w:dxaOrig="8281" w:dyaOrig="5889">
          <v:shape id="_x0000_i1071" type="#_x0000_t75" style="width:414pt;height:294.75pt" o:ole="">
            <v:imagedata r:id="rId92" o:title=""/>
          </v:shape>
          <o:OLEObject Type="Embed" ProgID="Photoshop.Image.7" ShapeID="_x0000_i1071" DrawAspect="Content" ObjectID="_1661583975" r:id="rId93">
            <o:FieldCodes>\s</o:FieldCodes>
          </o:OLEObject>
        </w:object>
      </w:r>
    </w:p>
    <w:p w:rsidR="009C1C31" w:rsidRDefault="009C1C31" w:rsidP="009C1C31">
      <w:pPr>
        <w:spacing w:before="120"/>
        <w:ind w:firstLine="708"/>
        <w:jc w:val="both"/>
      </w:pPr>
      <w:r w:rsidRPr="00FA7F74">
        <w:rPr>
          <w:b/>
          <w:szCs w:val="28"/>
        </w:rPr>
        <w:t>39</w:t>
      </w:r>
      <w:r w:rsidRPr="00FA7F74">
        <w:rPr>
          <w:szCs w:val="28"/>
        </w:rPr>
        <w:t>.</w:t>
      </w:r>
      <w:r w:rsidRPr="00045E06">
        <w:rPr>
          <w:szCs w:val="28"/>
        </w:rPr>
        <w:t xml:space="preserve"> Спортивная площадка</w:t>
      </w:r>
      <w:r>
        <w:rPr>
          <w:szCs w:val="28"/>
        </w:rPr>
        <w:t xml:space="preserve"> (174260, Новгородская область, </w:t>
      </w:r>
      <w:r w:rsidRPr="00045E06">
        <w:rPr>
          <w:szCs w:val="28"/>
        </w:rPr>
        <w:t>г.Малая Вишера, ул.Карла Маркса, д.18</w:t>
      </w:r>
      <w:r>
        <w:rPr>
          <w:szCs w:val="28"/>
        </w:rPr>
        <w:t>,</w:t>
      </w:r>
      <w:r w:rsidRPr="00045E06">
        <w:rPr>
          <w:szCs w:val="28"/>
        </w:rPr>
        <w:t xml:space="preserve"> при муниципаль</w:t>
      </w:r>
      <w:r w:rsidRPr="00045E06">
        <w:rPr>
          <w:szCs w:val="28"/>
        </w:rPr>
        <w:softHyphen/>
        <w:t>ном автономном общеобразо</w:t>
      </w:r>
      <w:r w:rsidRPr="00045E06">
        <w:rPr>
          <w:szCs w:val="28"/>
        </w:rPr>
        <w:softHyphen/>
        <w:t>вательном учреждении сред</w:t>
      </w:r>
      <w:r w:rsidRPr="00045E06">
        <w:rPr>
          <w:szCs w:val="28"/>
        </w:rPr>
        <w:softHyphen/>
        <w:t>н</w:t>
      </w:r>
      <w:r>
        <w:rPr>
          <w:szCs w:val="28"/>
        </w:rPr>
        <w:t>ей</w:t>
      </w:r>
      <w:r w:rsidRPr="00045E06">
        <w:rPr>
          <w:szCs w:val="28"/>
        </w:rPr>
        <w:t xml:space="preserve"> общеобразовательн</w:t>
      </w:r>
      <w:r>
        <w:rPr>
          <w:szCs w:val="28"/>
        </w:rPr>
        <w:t>ой</w:t>
      </w:r>
      <w:r w:rsidRPr="00045E06">
        <w:rPr>
          <w:szCs w:val="28"/>
        </w:rPr>
        <w:t xml:space="preserve"> школ</w:t>
      </w:r>
      <w:r>
        <w:rPr>
          <w:szCs w:val="28"/>
        </w:rPr>
        <w:t>е</w:t>
      </w:r>
      <w:r w:rsidRPr="00045E06">
        <w:rPr>
          <w:szCs w:val="28"/>
        </w:rPr>
        <w:t xml:space="preserve"> №2 г.Малая Вишера Новгород</w:t>
      </w:r>
      <w:r w:rsidRPr="00045E06">
        <w:rPr>
          <w:szCs w:val="28"/>
        </w:rPr>
        <w:softHyphen/>
        <w:t>ск</w:t>
      </w:r>
      <w:r>
        <w:rPr>
          <w:szCs w:val="28"/>
        </w:rPr>
        <w:t>ой области</w:t>
      </w:r>
      <w:r w:rsidRPr="00045E06">
        <w:rPr>
          <w:szCs w:val="28"/>
        </w:rPr>
        <w:t>)</w:t>
      </w:r>
      <w:r>
        <w:object w:dxaOrig="15" w:dyaOrig="15">
          <v:shape id="_x0000_i1072" type="#_x0000_t75" style="width:.75pt;height:.75pt" o:ole="">
            <v:imagedata r:id="rId88" o:title=""/>
          </v:shape>
          <o:OLEObject Type="Embed" ProgID="Photoshop.Image.7" ShapeID="_x0000_i1072" DrawAspect="Content" ObjectID="_1661583976" r:id="rId94">
            <o:FieldCodes>\s</o:FieldCodes>
          </o:OLEObject>
        </w:object>
      </w:r>
      <w:r>
        <w:object w:dxaOrig="15" w:dyaOrig="15">
          <v:shape id="_x0000_i1073" type="#_x0000_t75" style="width:.75pt;height:.75pt" o:ole="">
            <v:imagedata r:id="rId90" o:title=""/>
          </v:shape>
          <o:OLEObject Type="Embed" ProgID="Photoshop.Image.7" ShapeID="_x0000_i1073" DrawAspect="Content" ObjectID="_1661583977" r:id="rId95">
            <o:FieldCodes>\s</o:FieldCodes>
          </o:OLEObject>
        </w:object>
      </w:r>
    </w:p>
    <w:p w:rsidR="00601233" w:rsidRDefault="009C1C31" w:rsidP="009C1C31">
      <w:pPr>
        <w:ind w:firstLine="708"/>
        <w:jc w:val="both"/>
        <w:rPr>
          <w:b/>
          <w:color w:val="FF0000"/>
          <w:szCs w:val="28"/>
        </w:rPr>
      </w:pPr>
      <w:r>
        <w:object w:dxaOrig="8281" w:dyaOrig="5889">
          <v:shape id="_x0000_i1074" type="#_x0000_t75" style="width:414pt;height:294.75pt" o:ole="">
            <v:imagedata r:id="rId96" o:title=""/>
          </v:shape>
          <o:OLEObject Type="Embed" ProgID="Photoshop.Image.7" ShapeID="_x0000_i1074" DrawAspect="Content" ObjectID="_1661583978" r:id="rId97">
            <o:FieldCodes>\s</o:FieldCodes>
          </o:OLEObject>
        </w:object>
      </w:r>
    </w:p>
    <w:p w:rsidR="009C1C31" w:rsidRDefault="009C1C31" w:rsidP="009C1C31">
      <w:pPr>
        <w:spacing w:before="120"/>
        <w:jc w:val="both"/>
      </w:pPr>
      <w:r>
        <w:rPr>
          <w:b/>
          <w:color w:val="FF0000"/>
          <w:szCs w:val="28"/>
        </w:rPr>
        <w:t xml:space="preserve">       </w:t>
      </w:r>
      <w:r w:rsidRPr="00FA7F74">
        <w:rPr>
          <w:b/>
          <w:szCs w:val="28"/>
        </w:rPr>
        <w:t>40</w:t>
      </w:r>
      <w:r w:rsidRPr="00FA7F74">
        <w:rPr>
          <w:szCs w:val="28"/>
        </w:rPr>
        <w:t>.</w:t>
      </w:r>
      <w:r w:rsidRPr="00045E06">
        <w:rPr>
          <w:szCs w:val="28"/>
        </w:rPr>
        <w:t xml:space="preserve"> Спортивная площадка (174260, Новгородская область,</w:t>
      </w:r>
      <w:r>
        <w:rPr>
          <w:szCs w:val="28"/>
        </w:rPr>
        <w:t xml:space="preserve"> </w:t>
      </w:r>
      <w:r w:rsidRPr="00045E06">
        <w:rPr>
          <w:szCs w:val="28"/>
        </w:rPr>
        <w:t>г.Малая Вишера, ул.Школь</w:t>
      </w:r>
      <w:r w:rsidRPr="00045E06">
        <w:rPr>
          <w:szCs w:val="28"/>
        </w:rPr>
        <w:softHyphen/>
        <w:t>ная, д.1, при  муниципальном автономном общеобразова</w:t>
      </w:r>
      <w:r w:rsidRPr="00045E06">
        <w:rPr>
          <w:szCs w:val="28"/>
        </w:rPr>
        <w:softHyphen/>
        <w:t>тельном учреждении средн</w:t>
      </w:r>
      <w:r>
        <w:rPr>
          <w:szCs w:val="28"/>
        </w:rPr>
        <w:t>ей</w:t>
      </w:r>
      <w:r w:rsidRPr="00045E06">
        <w:rPr>
          <w:szCs w:val="28"/>
        </w:rPr>
        <w:t xml:space="preserve"> общеобразовательн</w:t>
      </w:r>
      <w:r>
        <w:rPr>
          <w:szCs w:val="28"/>
        </w:rPr>
        <w:t>ой</w:t>
      </w:r>
      <w:r w:rsidRPr="00045E06">
        <w:rPr>
          <w:szCs w:val="28"/>
        </w:rPr>
        <w:t xml:space="preserve"> школ</w:t>
      </w:r>
      <w:r>
        <w:rPr>
          <w:szCs w:val="28"/>
        </w:rPr>
        <w:t>е</w:t>
      </w:r>
      <w:r w:rsidRPr="00045E06">
        <w:rPr>
          <w:szCs w:val="28"/>
        </w:rPr>
        <w:t xml:space="preserve"> №4 г.Малая Вишера Новгород</w:t>
      </w:r>
      <w:r w:rsidRPr="00045E06">
        <w:rPr>
          <w:szCs w:val="28"/>
        </w:rPr>
        <w:softHyphen/>
        <w:t>ск</w:t>
      </w:r>
      <w:r>
        <w:rPr>
          <w:szCs w:val="28"/>
        </w:rPr>
        <w:t>ой области</w:t>
      </w:r>
      <w:r w:rsidRPr="00045E06">
        <w:rPr>
          <w:szCs w:val="28"/>
        </w:rPr>
        <w:t>)</w:t>
      </w:r>
      <w:r>
        <w:object w:dxaOrig="15" w:dyaOrig="15">
          <v:shape id="_x0000_i1075" type="#_x0000_t75" style="width:.75pt;height:.75pt" o:ole="">
            <v:imagedata r:id="rId88" o:title=""/>
          </v:shape>
          <o:OLEObject Type="Embed" ProgID="Photoshop.Image.7" ShapeID="_x0000_i1075" DrawAspect="Content" ObjectID="_1661583979" r:id="rId98">
            <o:FieldCodes>\s</o:FieldCodes>
          </o:OLEObject>
        </w:object>
      </w:r>
      <w:r>
        <w:object w:dxaOrig="15" w:dyaOrig="15">
          <v:shape id="_x0000_i1076" type="#_x0000_t75" style="width:.75pt;height:.75pt" o:ole="">
            <v:imagedata r:id="rId90" o:title=""/>
          </v:shape>
          <o:OLEObject Type="Embed" ProgID="Photoshop.Image.7" ShapeID="_x0000_i1076" DrawAspect="Content" ObjectID="_1661583980" r:id="rId99">
            <o:FieldCodes>\s</o:FieldCodes>
          </o:OLEObject>
        </w:object>
      </w:r>
    </w:p>
    <w:p w:rsidR="009C1C31" w:rsidRDefault="009C1C31" w:rsidP="009C1C31">
      <w:r>
        <w:object w:dxaOrig="8281" w:dyaOrig="5889">
          <v:shape id="_x0000_i1077" type="#_x0000_t75" style="width:414pt;height:294.75pt" o:ole="">
            <v:imagedata r:id="rId100" o:title=""/>
          </v:shape>
          <o:OLEObject Type="Embed" ProgID="Photoshop.Image.7" ShapeID="_x0000_i1077" DrawAspect="Content" ObjectID="_1661583981" r:id="rId101">
            <o:FieldCodes>\s</o:FieldCodes>
          </o:OLEObject>
        </w:object>
      </w:r>
    </w:p>
    <w:p w:rsidR="00601233" w:rsidRDefault="00601233" w:rsidP="00FC0245">
      <w:pPr>
        <w:ind w:firstLine="708"/>
        <w:jc w:val="both"/>
        <w:rPr>
          <w:b/>
          <w:color w:val="FF0000"/>
          <w:szCs w:val="28"/>
        </w:rPr>
      </w:pPr>
    </w:p>
    <w:p w:rsidR="007C26C5" w:rsidRPr="00045E06" w:rsidRDefault="007C26C5" w:rsidP="007C26C5">
      <w:pPr>
        <w:ind w:firstLine="708"/>
        <w:jc w:val="both"/>
        <w:rPr>
          <w:szCs w:val="28"/>
        </w:rPr>
      </w:pPr>
      <w:r w:rsidRPr="00FA7F74">
        <w:rPr>
          <w:szCs w:val="28"/>
        </w:rPr>
        <w:t>41.</w:t>
      </w:r>
      <w:r w:rsidRPr="00045E06">
        <w:rPr>
          <w:szCs w:val="28"/>
        </w:rPr>
        <w:t xml:space="preserve"> Спортивная площадка (174280,</w:t>
      </w:r>
      <w:r>
        <w:rPr>
          <w:szCs w:val="28"/>
        </w:rPr>
        <w:t xml:space="preserve"> </w:t>
      </w:r>
      <w:r w:rsidRPr="00045E06">
        <w:rPr>
          <w:szCs w:val="28"/>
        </w:rPr>
        <w:t>Новгородская область, Маловишерский район,      д.Дворищи,  ул.Школьная, д.2</w:t>
      </w:r>
      <w:r>
        <w:rPr>
          <w:szCs w:val="28"/>
        </w:rPr>
        <w:t>,</w:t>
      </w:r>
      <w:r w:rsidRPr="00045E06">
        <w:rPr>
          <w:szCs w:val="28"/>
        </w:rPr>
        <w:t xml:space="preserve"> при муниципальном общеоб</w:t>
      </w:r>
      <w:r w:rsidRPr="00045E06">
        <w:rPr>
          <w:szCs w:val="28"/>
        </w:rPr>
        <w:softHyphen/>
        <w:t>разовательном учреждение основн</w:t>
      </w:r>
      <w:r>
        <w:rPr>
          <w:szCs w:val="28"/>
        </w:rPr>
        <w:t>ой</w:t>
      </w:r>
      <w:r w:rsidRPr="00045E06">
        <w:rPr>
          <w:szCs w:val="28"/>
        </w:rPr>
        <w:t xml:space="preserve"> общеобразователь</w:t>
      </w:r>
      <w:r w:rsidRPr="00045E06">
        <w:rPr>
          <w:szCs w:val="28"/>
        </w:rPr>
        <w:softHyphen/>
        <w:t>н</w:t>
      </w:r>
      <w:r>
        <w:rPr>
          <w:szCs w:val="28"/>
        </w:rPr>
        <w:t>ой</w:t>
      </w:r>
      <w:r w:rsidRPr="00045E06">
        <w:rPr>
          <w:szCs w:val="28"/>
        </w:rPr>
        <w:t xml:space="preserve"> школ</w:t>
      </w:r>
      <w:r>
        <w:rPr>
          <w:szCs w:val="28"/>
        </w:rPr>
        <w:t>е</w:t>
      </w:r>
      <w:r w:rsidRPr="00045E06">
        <w:rPr>
          <w:szCs w:val="28"/>
        </w:rPr>
        <w:t xml:space="preserve"> деревни Дворищи)</w:t>
      </w:r>
    </w:p>
    <w:p w:rsidR="007C26C5" w:rsidRDefault="007C26C5" w:rsidP="007C26C5">
      <w:pPr>
        <w:rPr>
          <w:sz w:val="24"/>
        </w:rPr>
      </w:pPr>
      <w:r>
        <w:object w:dxaOrig="9662" w:dyaOrig="5889">
          <v:shape id="_x0000_i1078" type="#_x0000_t75" style="width:483pt;height:294.75pt">
            <v:imagedata r:id="rId102" o:title=""/>
          </v:shape>
        </w:object>
      </w:r>
      <w:r w:rsidRPr="00456F67">
        <w:rPr>
          <w:sz w:val="24"/>
        </w:rPr>
        <w:t xml:space="preserve"> </w:t>
      </w:r>
      <w:r>
        <w:rPr>
          <w:sz w:val="24"/>
        </w:rPr>
        <w:t xml:space="preserve"> </w:t>
      </w:r>
    </w:p>
    <w:p w:rsidR="007C26C5" w:rsidRPr="00045E06" w:rsidRDefault="007C26C5" w:rsidP="007C26C5">
      <w:pPr>
        <w:ind w:firstLine="708"/>
        <w:jc w:val="both"/>
        <w:rPr>
          <w:szCs w:val="28"/>
        </w:rPr>
      </w:pPr>
      <w:r w:rsidRPr="00FA7F74">
        <w:rPr>
          <w:szCs w:val="28"/>
        </w:rPr>
        <w:t>42.</w:t>
      </w:r>
      <w:r>
        <w:rPr>
          <w:szCs w:val="28"/>
        </w:rPr>
        <w:t xml:space="preserve"> Баскетбольная площадка (</w:t>
      </w:r>
      <w:r w:rsidRPr="00045E06">
        <w:rPr>
          <w:szCs w:val="28"/>
        </w:rPr>
        <w:t xml:space="preserve">174250, Новгородская область, </w:t>
      </w:r>
      <w:r>
        <w:rPr>
          <w:szCs w:val="28"/>
        </w:rPr>
        <w:t>Маловишерский район</w:t>
      </w:r>
      <w:r w:rsidRPr="00045E06">
        <w:rPr>
          <w:szCs w:val="28"/>
        </w:rPr>
        <w:t>, п.Большая Вишера, ул. Пер</w:t>
      </w:r>
      <w:r w:rsidRPr="00045E06">
        <w:rPr>
          <w:szCs w:val="28"/>
        </w:rPr>
        <w:softHyphen/>
        <w:t>вомайская, при  муниципаль</w:t>
      </w:r>
      <w:r w:rsidRPr="00045E06">
        <w:rPr>
          <w:szCs w:val="28"/>
        </w:rPr>
        <w:softHyphen/>
        <w:t>ном автономном общеобразо</w:t>
      </w:r>
      <w:r w:rsidRPr="00045E06">
        <w:rPr>
          <w:szCs w:val="28"/>
        </w:rPr>
        <w:softHyphen/>
        <w:t>вательном учреждении «Сред</w:t>
      </w:r>
      <w:r w:rsidRPr="00045E06">
        <w:rPr>
          <w:szCs w:val="28"/>
        </w:rPr>
        <w:softHyphen/>
        <w:t>няя общеобразовательная школа поселка Большая Ви</w:t>
      </w:r>
      <w:r w:rsidRPr="00045E06">
        <w:rPr>
          <w:szCs w:val="28"/>
        </w:rPr>
        <w:softHyphen/>
        <w:t>шера»)</w:t>
      </w:r>
    </w:p>
    <w:p w:rsidR="007C26C5" w:rsidRDefault="007C26C5" w:rsidP="007C26C5">
      <w:pPr>
        <w:rPr>
          <w:sz w:val="24"/>
        </w:rPr>
      </w:pPr>
    </w:p>
    <w:p w:rsidR="007C26C5" w:rsidRDefault="007C26C5" w:rsidP="007C26C5">
      <w:r>
        <w:object w:dxaOrig="8281" w:dyaOrig="5889">
          <v:shape id="_x0000_i1079" type="#_x0000_t75" style="width:414pt;height:294.75pt" o:ole="">
            <v:imagedata r:id="rId103" o:title=""/>
          </v:shape>
          <o:OLEObject Type="Embed" ProgID="Photoshop.Image.7" ShapeID="_x0000_i1079" DrawAspect="Content" ObjectID="_1661583982" r:id="rId104">
            <o:FieldCodes>\s</o:FieldCodes>
          </o:OLEObject>
        </w:object>
      </w:r>
    </w:p>
    <w:p w:rsidR="007C26C5" w:rsidRPr="00045E06" w:rsidRDefault="007C26C5" w:rsidP="007C26C5">
      <w:pPr>
        <w:ind w:firstLine="708"/>
        <w:jc w:val="both"/>
        <w:rPr>
          <w:szCs w:val="28"/>
        </w:rPr>
      </w:pPr>
      <w:r w:rsidRPr="00FA7F74">
        <w:rPr>
          <w:b/>
          <w:szCs w:val="28"/>
        </w:rPr>
        <w:t>43</w:t>
      </w:r>
      <w:r w:rsidRPr="00FA7F74">
        <w:rPr>
          <w:szCs w:val="28"/>
        </w:rPr>
        <w:t>.</w:t>
      </w:r>
      <w:r w:rsidR="00FA7F74">
        <w:rPr>
          <w:szCs w:val="28"/>
        </w:rPr>
        <w:t xml:space="preserve"> </w:t>
      </w:r>
      <w:r w:rsidRPr="00045E06">
        <w:rPr>
          <w:szCs w:val="28"/>
        </w:rPr>
        <w:t>Спортивная площадка (174250, Новгородская область, Маловишерский район, п.Большая Вишера, ул.Пер</w:t>
      </w:r>
      <w:r w:rsidRPr="00045E06">
        <w:rPr>
          <w:szCs w:val="28"/>
        </w:rPr>
        <w:softHyphen/>
        <w:t>вомайская, д.5</w:t>
      </w:r>
      <w:r>
        <w:rPr>
          <w:szCs w:val="28"/>
        </w:rPr>
        <w:t>,</w:t>
      </w:r>
      <w:r w:rsidRPr="00045E06">
        <w:rPr>
          <w:szCs w:val="28"/>
        </w:rPr>
        <w:t xml:space="preserve"> при  муниципаль</w:t>
      </w:r>
      <w:r w:rsidRPr="00045E06">
        <w:rPr>
          <w:szCs w:val="28"/>
        </w:rPr>
        <w:softHyphen/>
        <w:t>ном автономном общеобразо</w:t>
      </w:r>
      <w:r w:rsidRPr="00045E06">
        <w:rPr>
          <w:szCs w:val="28"/>
        </w:rPr>
        <w:softHyphen/>
        <w:t>вательном учреждении «Сред</w:t>
      </w:r>
      <w:r w:rsidRPr="00045E06">
        <w:rPr>
          <w:szCs w:val="28"/>
        </w:rPr>
        <w:softHyphen/>
        <w:t>няя общеобразовательная школа поселка Большая Ви</w:t>
      </w:r>
      <w:r w:rsidRPr="00045E06">
        <w:rPr>
          <w:szCs w:val="28"/>
        </w:rPr>
        <w:softHyphen/>
        <w:t>шера»)</w:t>
      </w:r>
    </w:p>
    <w:p w:rsidR="007C26C5" w:rsidRDefault="007C26C5" w:rsidP="007C26C5"/>
    <w:p w:rsidR="007C26C5" w:rsidRDefault="007C26C5" w:rsidP="007C26C5">
      <w:r>
        <w:object w:dxaOrig="8281" w:dyaOrig="5889">
          <v:shape id="_x0000_i1080" type="#_x0000_t75" style="width:414pt;height:294.75pt" o:ole="">
            <v:imagedata r:id="rId105" o:title=""/>
          </v:shape>
          <o:OLEObject Type="Embed" ProgID="Photoshop.Image.7" ShapeID="_x0000_i1080" DrawAspect="Content" ObjectID="_1661583983" r:id="rId106">
            <o:FieldCodes>\s</o:FieldCodes>
          </o:OLEObject>
        </w:object>
      </w:r>
    </w:p>
    <w:p w:rsidR="007C26C5" w:rsidRPr="00C45E84" w:rsidRDefault="007C26C5" w:rsidP="007C26C5">
      <w:pPr>
        <w:ind w:firstLine="708"/>
        <w:jc w:val="both"/>
        <w:rPr>
          <w:szCs w:val="28"/>
        </w:rPr>
      </w:pPr>
      <w:r w:rsidRPr="00FA7F74">
        <w:rPr>
          <w:b/>
          <w:szCs w:val="28"/>
        </w:rPr>
        <w:t>44</w:t>
      </w:r>
      <w:r w:rsidRPr="00FA7F74">
        <w:rPr>
          <w:szCs w:val="28"/>
        </w:rPr>
        <w:t>.</w:t>
      </w:r>
      <w:r w:rsidRPr="00C45E84">
        <w:rPr>
          <w:szCs w:val="28"/>
        </w:rPr>
        <w:t xml:space="preserve"> Спортивная площадка (174271, Новгородская область, Маловишерский район, д.</w:t>
      </w:r>
      <w:r>
        <w:rPr>
          <w:szCs w:val="28"/>
        </w:rPr>
        <w:t xml:space="preserve"> </w:t>
      </w:r>
      <w:r w:rsidRPr="00C45E84">
        <w:rPr>
          <w:szCs w:val="28"/>
        </w:rPr>
        <w:t>Го</w:t>
      </w:r>
      <w:r w:rsidRPr="00C45E84">
        <w:rPr>
          <w:szCs w:val="28"/>
        </w:rPr>
        <w:softHyphen/>
        <w:t>родищи</w:t>
      </w:r>
      <w:r>
        <w:rPr>
          <w:szCs w:val="28"/>
        </w:rPr>
        <w:t>,</w:t>
      </w:r>
      <w:r w:rsidRPr="00C45E84">
        <w:rPr>
          <w:szCs w:val="28"/>
        </w:rPr>
        <w:t xml:space="preserve"> при Горнолыжном комплексе «Мстинские горки»)</w:t>
      </w:r>
    </w:p>
    <w:p w:rsidR="007C26C5" w:rsidRDefault="007C26C5" w:rsidP="007C26C5">
      <w:pPr>
        <w:rPr>
          <w:sz w:val="24"/>
        </w:rPr>
      </w:pPr>
    </w:p>
    <w:p w:rsidR="00601233" w:rsidRDefault="007C26C5" w:rsidP="007C26C5">
      <w:pPr>
        <w:ind w:firstLine="708"/>
        <w:jc w:val="both"/>
        <w:rPr>
          <w:b/>
          <w:color w:val="FF0000"/>
          <w:szCs w:val="28"/>
        </w:rPr>
      </w:pPr>
      <w:r>
        <w:object w:dxaOrig="8281" w:dyaOrig="5889">
          <v:shape id="_x0000_i1081" type="#_x0000_t75" style="width:414pt;height:294.75pt" o:ole="">
            <v:imagedata r:id="rId107" o:title=""/>
          </v:shape>
          <o:OLEObject Type="Embed" ProgID="Photoshop.Image.7" ShapeID="_x0000_i1081" DrawAspect="Content" ObjectID="_1661583984" r:id="rId108">
            <o:FieldCodes>\s</o:FieldCodes>
          </o:OLEObject>
        </w:object>
      </w:r>
    </w:p>
    <w:p w:rsidR="009C1C31" w:rsidRDefault="009C1C31" w:rsidP="00FC0245">
      <w:pPr>
        <w:ind w:firstLine="708"/>
        <w:jc w:val="both"/>
        <w:rPr>
          <w:b/>
          <w:color w:val="FF0000"/>
          <w:szCs w:val="28"/>
        </w:rPr>
      </w:pPr>
    </w:p>
    <w:p w:rsidR="009C1C31" w:rsidRDefault="009C1C31" w:rsidP="00FC0245">
      <w:pPr>
        <w:ind w:firstLine="708"/>
        <w:jc w:val="both"/>
        <w:rPr>
          <w:b/>
          <w:color w:val="FF0000"/>
          <w:szCs w:val="28"/>
        </w:rPr>
      </w:pPr>
    </w:p>
    <w:p w:rsidR="007C26C5" w:rsidRPr="00C45E84" w:rsidRDefault="007C26C5" w:rsidP="007C26C5">
      <w:pPr>
        <w:jc w:val="both"/>
        <w:rPr>
          <w:szCs w:val="28"/>
        </w:rPr>
      </w:pPr>
      <w:r w:rsidRPr="00FA7F74">
        <w:rPr>
          <w:szCs w:val="28"/>
        </w:rPr>
        <w:t>45.</w:t>
      </w:r>
      <w:r w:rsidRPr="00C45E84">
        <w:rPr>
          <w:szCs w:val="28"/>
        </w:rPr>
        <w:t xml:space="preserve"> Горнолыжный спуск (174271, Новгородская область, Маловишерский район, д. Го</w:t>
      </w:r>
      <w:r w:rsidRPr="00C45E84">
        <w:rPr>
          <w:szCs w:val="28"/>
        </w:rPr>
        <w:softHyphen/>
        <w:t>родищи</w:t>
      </w:r>
      <w:r>
        <w:rPr>
          <w:szCs w:val="28"/>
        </w:rPr>
        <w:t>,</w:t>
      </w:r>
      <w:r w:rsidRPr="00C45E84">
        <w:rPr>
          <w:szCs w:val="28"/>
        </w:rPr>
        <w:t xml:space="preserve"> при Горнолыжном комплексе «Мстинские горки»)</w:t>
      </w:r>
    </w:p>
    <w:p w:rsidR="007C26C5" w:rsidRPr="0013540F" w:rsidRDefault="007C26C5" w:rsidP="007C26C5">
      <w:pPr>
        <w:rPr>
          <w:sz w:val="24"/>
        </w:rPr>
      </w:pPr>
    </w:p>
    <w:p w:rsidR="007C26C5" w:rsidRDefault="007C26C5" w:rsidP="007C26C5">
      <w:r>
        <w:object w:dxaOrig="8281" w:dyaOrig="5889">
          <v:shape id="_x0000_i1082" type="#_x0000_t75" style="width:414pt;height:294.75pt" o:ole="">
            <v:imagedata r:id="rId109" o:title=""/>
          </v:shape>
          <o:OLEObject Type="Embed" ProgID="Photoshop.Image.7" ShapeID="_x0000_i1082" DrawAspect="Content" ObjectID="_1661583985" r:id="rId110">
            <o:FieldCodes>\s</o:FieldCodes>
          </o:OLEObject>
        </w:object>
      </w:r>
    </w:p>
    <w:p w:rsidR="009C1C31" w:rsidRDefault="009C1C31" w:rsidP="00FC0245">
      <w:pPr>
        <w:ind w:firstLine="708"/>
        <w:jc w:val="both"/>
        <w:rPr>
          <w:b/>
          <w:color w:val="FF0000"/>
          <w:szCs w:val="28"/>
        </w:rPr>
      </w:pPr>
    </w:p>
    <w:p w:rsidR="009C1C31" w:rsidRDefault="007C26C5" w:rsidP="00FC0245">
      <w:pPr>
        <w:ind w:firstLine="708"/>
        <w:jc w:val="both"/>
        <w:rPr>
          <w:szCs w:val="28"/>
        </w:rPr>
      </w:pPr>
      <w:r w:rsidRPr="00FA7F74">
        <w:rPr>
          <w:szCs w:val="28"/>
        </w:rPr>
        <w:t>46.</w:t>
      </w:r>
      <w:r>
        <w:rPr>
          <w:b/>
          <w:color w:val="FF0000"/>
          <w:szCs w:val="28"/>
        </w:rPr>
        <w:t xml:space="preserve"> </w:t>
      </w:r>
      <w:r w:rsidRPr="007C26C5">
        <w:rPr>
          <w:szCs w:val="28"/>
        </w:rPr>
        <w:t>Спортивная площадка 1</w:t>
      </w:r>
      <w:r>
        <w:rPr>
          <w:szCs w:val="28"/>
        </w:rPr>
        <w:t xml:space="preserve"> (174260, Новгородская область, г. Малая Вишера, ул. Заводской Домострой, д.4а)</w:t>
      </w:r>
    </w:p>
    <w:p w:rsidR="007C26C5" w:rsidRDefault="007C26C5" w:rsidP="00FC0245">
      <w:pPr>
        <w:ind w:firstLine="708"/>
        <w:jc w:val="both"/>
        <w:rPr>
          <w:szCs w:val="28"/>
        </w:rPr>
      </w:pPr>
    </w:p>
    <w:p w:rsidR="007C26C5" w:rsidRDefault="007C26C5" w:rsidP="00FC0245">
      <w:pPr>
        <w:ind w:firstLine="708"/>
        <w:jc w:val="both"/>
        <w:rPr>
          <w:szCs w:val="28"/>
        </w:rPr>
      </w:pPr>
    </w:p>
    <w:p w:rsidR="003B14D4" w:rsidRDefault="005F2168" w:rsidP="003B14D4">
      <w:pPr>
        <w:ind w:firstLine="708"/>
        <w:jc w:val="both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5231130" cy="3937635"/>
            <wp:effectExtent l="19050" t="0" r="7620" b="0"/>
            <wp:docPr id="3" name="Рисунок 3" descr="ЗД 4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ЗД 4 (2)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30" cy="393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C31" w:rsidRDefault="007C26C5" w:rsidP="00FC0245">
      <w:pPr>
        <w:ind w:firstLine="708"/>
        <w:jc w:val="both"/>
        <w:rPr>
          <w:b/>
          <w:color w:val="FF0000"/>
          <w:szCs w:val="28"/>
        </w:rPr>
      </w:pPr>
      <w:r w:rsidRPr="00FA7F74">
        <w:rPr>
          <w:szCs w:val="28"/>
        </w:rPr>
        <w:t>47.</w:t>
      </w:r>
      <w:r>
        <w:rPr>
          <w:szCs w:val="28"/>
        </w:rPr>
        <w:t xml:space="preserve"> </w:t>
      </w:r>
      <w:r w:rsidRPr="007C26C5">
        <w:rPr>
          <w:szCs w:val="28"/>
        </w:rPr>
        <w:t xml:space="preserve">Спортивная площадка </w:t>
      </w:r>
      <w:r w:rsidR="002978A4">
        <w:rPr>
          <w:szCs w:val="28"/>
        </w:rPr>
        <w:t>2</w:t>
      </w:r>
      <w:r>
        <w:rPr>
          <w:szCs w:val="28"/>
        </w:rPr>
        <w:t xml:space="preserve"> (174260, Новгородская область, г. Малая Вишера, ул. Заводской Домострой, д.4а)</w:t>
      </w:r>
    </w:p>
    <w:p w:rsidR="009C1C31" w:rsidRDefault="005F2168" w:rsidP="00FC0245">
      <w:pPr>
        <w:ind w:firstLine="708"/>
        <w:jc w:val="both"/>
        <w:rPr>
          <w:b/>
          <w:color w:val="FF0000"/>
          <w:szCs w:val="28"/>
        </w:rPr>
      </w:pPr>
      <w:r>
        <w:rPr>
          <w:noProof/>
          <w:szCs w:val="28"/>
        </w:rPr>
        <w:drawing>
          <wp:inline distT="0" distB="0" distL="0" distR="0">
            <wp:extent cx="4697730" cy="4212590"/>
            <wp:effectExtent l="19050" t="0" r="7620" b="0"/>
            <wp:docPr id="4" name="Рисунок 4" descr="ЗД 4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ЗД 4 (2)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730" cy="421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C31" w:rsidRDefault="009C1C31" w:rsidP="00FC0245">
      <w:pPr>
        <w:ind w:firstLine="708"/>
        <w:jc w:val="both"/>
        <w:rPr>
          <w:b/>
          <w:color w:val="FF0000"/>
          <w:szCs w:val="28"/>
        </w:rPr>
      </w:pPr>
    </w:p>
    <w:p w:rsidR="002978A4" w:rsidRPr="00045E06" w:rsidRDefault="003B14D4" w:rsidP="003B14D4">
      <w:pPr>
        <w:spacing w:before="120"/>
        <w:jc w:val="both"/>
        <w:rPr>
          <w:szCs w:val="28"/>
        </w:rPr>
      </w:pPr>
      <w:r w:rsidRPr="00FA7F74">
        <w:rPr>
          <w:szCs w:val="28"/>
        </w:rPr>
        <w:t xml:space="preserve">      </w:t>
      </w:r>
      <w:r w:rsidR="00CA36B2" w:rsidRPr="00FA7F74">
        <w:rPr>
          <w:szCs w:val="28"/>
        </w:rPr>
        <w:t>4</w:t>
      </w:r>
      <w:r w:rsidR="002978A4" w:rsidRPr="00FA7F74">
        <w:rPr>
          <w:szCs w:val="28"/>
        </w:rPr>
        <w:t>8.</w:t>
      </w:r>
      <w:r w:rsidR="002978A4" w:rsidRPr="00045E06">
        <w:rPr>
          <w:szCs w:val="28"/>
        </w:rPr>
        <w:t xml:space="preserve"> Футбольное поле (174260, Новгородская область,</w:t>
      </w:r>
      <w:r w:rsidR="002978A4">
        <w:rPr>
          <w:szCs w:val="28"/>
        </w:rPr>
        <w:t xml:space="preserve"> г. Малая </w:t>
      </w:r>
      <w:r w:rsidR="002978A4" w:rsidRPr="00045E06">
        <w:rPr>
          <w:szCs w:val="28"/>
        </w:rPr>
        <w:t>Вишера, ул.Урицкого, около д.31</w:t>
      </w:r>
      <w:r w:rsidR="002978A4">
        <w:rPr>
          <w:szCs w:val="28"/>
        </w:rPr>
        <w:t>а</w:t>
      </w:r>
      <w:r w:rsidR="002978A4" w:rsidRPr="00045E06">
        <w:rPr>
          <w:szCs w:val="28"/>
        </w:rPr>
        <w:t>)</w:t>
      </w:r>
    </w:p>
    <w:p w:rsidR="002978A4" w:rsidRDefault="002978A4" w:rsidP="002978A4">
      <w:pPr>
        <w:rPr>
          <w:sz w:val="24"/>
        </w:rPr>
      </w:pPr>
    </w:p>
    <w:p w:rsidR="002978A4" w:rsidRDefault="002978A4" w:rsidP="002978A4">
      <w:r>
        <w:object w:dxaOrig="15" w:dyaOrig="15">
          <v:shape id="_x0000_i1085" type="#_x0000_t75" style="width:.75pt;height:.75pt" o:ole="">
            <v:imagedata r:id="rId88" o:title=""/>
          </v:shape>
          <o:OLEObject Type="Embed" ProgID="Photoshop.Image.7" ShapeID="_x0000_i1085" DrawAspect="Content" ObjectID="_1661583986" r:id="rId112">
            <o:FieldCodes>\s</o:FieldCodes>
          </o:OLEObject>
        </w:object>
      </w:r>
      <w:r>
        <w:object w:dxaOrig="15" w:dyaOrig="15">
          <v:shape id="_x0000_i1086" type="#_x0000_t75" style="width:.75pt;height:.75pt" o:ole="">
            <v:imagedata r:id="rId90" o:title=""/>
          </v:shape>
          <o:OLEObject Type="Embed" ProgID="Photoshop.Image.7" ShapeID="_x0000_i1086" DrawAspect="Content" ObjectID="_1661583987" r:id="rId113">
            <o:FieldCodes>\s</o:FieldCodes>
          </o:OLEObject>
        </w:object>
      </w:r>
    </w:p>
    <w:p w:rsidR="002978A4" w:rsidRDefault="002978A4" w:rsidP="002978A4">
      <w:r>
        <w:object w:dxaOrig="8281" w:dyaOrig="5889">
          <v:shape id="_x0000_i1087" type="#_x0000_t75" style="width:414pt;height:294.75pt" o:ole="">
            <v:imagedata r:id="rId114" o:title=""/>
          </v:shape>
          <o:OLEObject Type="Embed" ProgID="Photoshop.Image.7" ShapeID="_x0000_i1087" DrawAspect="Content" ObjectID="_1661583988" r:id="rId115">
            <o:FieldCodes>\s</o:FieldCodes>
          </o:OLEObject>
        </w:object>
      </w:r>
    </w:p>
    <w:p w:rsidR="002978A4" w:rsidRDefault="002978A4" w:rsidP="00FC0245">
      <w:pPr>
        <w:ind w:firstLine="708"/>
        <w:jc w:val="both"/>
        <w:rPr>
          <w:b/>
          <w:color w:val="FF0000"/>
          <w:szCs w:val="28"/>
        </w:rPr>
      </w:pPr>
    </w:p>
    <w:p w:rsidR="002978A4" w:rsidRDefault="002978A4" w:rsidP="00FC0245">
      <w:pPr>
        <w:ind w:firstLine="708"/>
        <w:jc w:val="both"/>
        <w:rPr>
          <w:b/>
          <w:color w:val="FF0000"/>
          <w:szCs w:val="28"/>
        </w:rPr>
      </w:pPr>
    </w:p>
    <w:p w:rsidR="002978A4" w:rsidRPr="00C45E84" w:rsidRDefault="002978A4" w:rsidP="002978A4">
      <w:pPr>
        <w:ind w:firstLine="708"/>
        <w:jc w:val="both"/>
        <w:rPr>
          <w:szCs w:val="28"/>
        </w:rPr>
      </w:pPr>
      <w:r w:rsidRPr="00FA7F74">
        <w:rPr>
          <w:szCs w:val="28"/>
        </w:rPr>
        <w:t>49</w:t>
      </w:r>
      <w:r w:rsidRPr="00C45E84">
        <w:rPr>
          <w:szCs w:val="28"/>
        </w:rPr>
        <w:t>.</w:t>
      </w:r>
      <w:r>
        <w:rPr>
          <w:szCs w:val="28"/>
        </w:rPr>
        <w:t xml:space="preserve"> </w:t>
      </w:r>
      <w:r w:rsidRPr="00C45E84">
        <w:rPr>
          <w:szCs w:val="28"/>
        </w:rPr>
        <w:t>Футбольное поле (174250, Новгородская область, Маловишерский район, п.Большая Вишера, ул.Первомайская, за д.9)</w:t>
      </w:r>
    </w:p>
    <w:p w:rsidR="002978A4" w:rsidRPr="00C45E84" w:rsidRDefault="002978A4" w:rsidP="002978A4">
      <w:pPr>
        <w:jc w:val="both"/>
        <w:rPr>
          <w:szCs w:val="28"/>
        </w:rPr>
      </w:pPr>
    </w:p>
    <w:p w:rsidR="002978A4" w:rsidRDefault="002978A4" w:rsidP="002978A4">
      <w:r>
        <w:object w:dxaOrig="8281" w:dyaOrig="5889">
          <v:shape id="_x0000_i1088" type="#_x0000_t75" style="width:414pt;height:294.75pt" o:ole="">
            <v:imagedata r:id="rId116" o:title=""/>
          </v:shape>
          <o:OLEObject Type="Embed" ProgID="Photoshop.Image.7" ShapeID="_x0000_i1088" DrawAspect="Content" ObjectID="_1661583989" r:id="rId117">
            <o:FieldCodes>\s</o:FieldCodes>
          </o:OLEObject>
        </w:object>
      </w:r>
    </w:p>
    <w:p w:rsidR="002978A4" w:rsidRDefault="002978A4" w:rsidP="00FC0245">
      <w:pPr>
        <w:ind w:firstLine="708"/>
        <w:jc w:val="both"/>
        <w:rPr>
          <w:b/>
          <w:color w:val="FF0000"/>
          <w:szCs w:val="28"/>
        </w:rPr>
      </w:pPr>
    </w:p>
    <w:p w:rsidR="002978A4" w:rsidRDefault="002978A4" w:rsidP="002978A4">
      <w:pPr>
        <w:spacing w:before="120"/>
        <w:ind w:firstLine="708"/>
        <w:jc w:val="both"/>
        <w:rPr>
          <w:szCs w:val="28"/>
        </w:rPr>
      </w:pPr>
      <w:r w:rsidRPr="00FA7F74">
        <w:t>50.</w:t>
      </w:r>
      <w:r>
        <w:t xml:space="preserve"> Площадка для мини-футбола</w:t>
      </w:r>
      <w:r>
        <w:rPr>
          <w:szCs w:val="28"/>
        </w:rPr>
        <w:t xml:space="preserve"> (</w:t>
      </w:r>
      <w:r>
        <w:t>г. Малая Вишера, ул. Сосновая, д.3</w:t>
      </w:r>
      <w:r>
        <w:rPr>
          <w:szCs w:val="28"/>
        </w:rPr>
        <w:t xml:space="preserve"> ).</w:t>
      </w:r>
    </w:p>
    <w:p w:rsidR="002978A4" w:rsidRDefault="005F2168" w:rsidP="002978A4">
      <w:pPr>
        <w:spacing w:before="120"/>
        <w:ind w:firstLine="708"/>
        <w:jc w:val="both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5667375" cy="3695700"/>
            <wp:effectExtent l="19050" t="0" r="9525" b="0"/>
            <wp:docPr id="65" name="Рисунок 65" descr="фок1 ов поле с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фок1 ов поле св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8A4" w:rsidRDefault="002978A4" w:rsidP="002978A4">
      <w:pPr>
        <w:spacing w:before="120"/>
        <w:ind w:firstLine="708"/>
        <w:jc w:val="both"/>
        <w:rPr>
          <w:b/>
          <w:color w:val="FF0000"/>
          <w:szCs w:val="28"/>
        </w:rPr>
      </w:pPr>
    </w:p>
    <w:p w:rsidR="002978A4" w:rsidRDefault="002978A4" w:rsidP="00FC0245">
      <w:pPr>
        <w:ind w:firstLine="708"/>
        <w:jc w:val="both"/>
        <w:rPr>
          <w:b/>
          <w:color w:val="FF0000"/>
          <w:szCs w:val="28"/>
        </w:rPr>
      </w:pPr>
    </w:p>
    <w:p w:rsidR="002978A4" w:rsidRPr="00045E06" w:rsidRDefault="002978A4" w:rsidP="002978A4">
      <w:pPr>
        <w:spacing w:before="120"/>
        <w:ind w:firstLine="708"/>
        <w:jc w:val="both"/>
        <w:rPr>
          <w:szCs w:val="28"/>
        </w:rPr>
      </w:pPr>
      <w:r w:rsidRPr="00FA7F74">
        <w:rPr>
          <w:szCs w:val="28"/>
        </w:rPr>
        <w:t>51.</w:t>
      </w:r>
      <w:r w:rsidRPr="00045E06">
        <w:rPr>
          <w:szCs w:val="28"/>
        </w:rPr>
        <w:t xml:space="preserve"> Хоккейный корт (174260, Новгородская область, г. Мала</w:t>
      </w:r>
      <w:r>
        <w:rPr>
          <w:szCs w:val="28"/>
        </w:rPr>
        <w:t>я Вишера, ул. Лесная, около д.15а</w:t>
      </w:r>
      <w:r w:rsidRPr="00045E06">
        <w:rPr>
          <w:szCs w:val="28"/>
        </w:rPr>
        <w:t>)</w:t>
      </w:r>
    </w:p>
    <w:p w:rsidR="002978A4" w:rsidRDefault="002978A4" w:rsidP="002978A4">
      <w:pPr>
        <w:rPr>
          <w:sz w:val="24"/>
        </w:rPr>
      </w:pPr>
    </w:p>
    <w:p w:rsidR="002978A4" w:rsidRDefault="002978A4" w:rsidP="002978A4">
      <w:r>
        <w:object w:dxaOrig="15" w:dyaOrig="15">
          <v:shape id="_x0000_i1090" type="#_x0000_t75" style="width:.75pt;height:.75pt" o:ole="">
            <v:imagedata r:id="rId88" o:title=""/>
          </v:shape>
          <o:OLEObject Type="Embed" ProgID="Photoshop.Image.7" ShapeID="_x0000_i1090" DrawAspect="Content" ObjectID="_1661583990" r:id="rId119">
            <o:FieldCodes>\s</o:FieldCodes>
          </o:OLEObject>
        </w:object>
      </w:r>
      <w:r>
        <w:object w:dxaOrig="15" w:dyaOrig="15">
          <v:shape id="_x0000_i1091" type="#_x0000_t75" style="width:.75pt;height:.75pt" o:ole="">
            <v:imagedata r:id="rId90" o:title=""/>
          </v:shape>
          <o:OLEObject Type="Embed" ProgID="Photoshop.Image.7" ShapeID="_x0000_i1091" DrawAspect="Content" ObjectID="_1661583991" r:id="rId120">
            <o:FieldCodes>\s</o:FieldCodes>
          </o:OLEObject>
        </w:object>
      </w:r>
    </w:p>
    <w:p w:rsidR="002978A4" w:rsidRDefault="002978A4" w:rsidP="002978A4">
      <w:r>
        <w:object w:dxaOrig="8281" w:dyaOrig="5889">
          <v:shape id="_x0000_i1092" type="#_x0000_t75" style="width:414pt;height:294.75pt" o:ole="">
            <v:imagedata r:id="rId121" o:title=""/>
          </v:shape>
          <o:OLEObject Type="Embed" ProgID="Photoshop.Image.7" ShapeID="_x0000_i1092" DrawAspect="Content" ObjectID="_1661583992" r:id="rId122">
            <o:FieldCodes>\s</o:FieldCodes>
          </o:OLEObject>
        </w:object>
      </w:r>
    </w:p>
    <w:p w:rsidR="002978A4" w:rsidRDefault="002978A4" w:rsidP="00FC0245">
      <w:pPr>
        <w:ind w:firstLine="708"/>
        <w:jc w:val="both"/>
        <w:rPr>
          <w:b/>
          <w:color w:val="FF0000"/>
          <w:szCs w:val="28"/>
        </w:rPr>
      </w:pPr>
    </w:p>
    <w:p w:rsidR="002978A4" w:rsidRDefault="002978A4" w:rsidP="00FC0245">
      <w:pPr>
        <w:ind w:firstLine="708"/>
        <w:jc w:val="both"/>
        <w:rPr>
          <w:b/>
          <w:color w:val="FF0000"/>
          <w:szCs w:val="28"/>
        </w:rPr>
      </w:pPr>
    </w:p>
    <w:p w:rsidR="002978A4" w:rsidRPr="00C45E84" w:rsidRDefault="002978A4" w:rsidP="002978A4">
      <w:pPr>
        <w:ind w:firstLine="708"/>
        <w:jc w:val="both"/>
        <w:rPr>
          <w:szCs w:val="28"/>
        </w:rPr>
      </w:pPr>
      <w:r w:rsidRPr="00FA7F74">
        <w:rPr>
          <w:szCs w:val="28"/>
        </w:rPr>
        <w:t>52.</w:t>
      </w:r>
      <w:r w:rsidRPr="00C45E84">
        <w:rPr>
          <w:szCs w:val="28"/>
        </w:rPr>
        <w:t xml:space="preserve"> Хоккейный корт (Маловишерский район, п.Большая Вишера, парк,</w:t>
      </w:r>
      <w:r>
        <w:rPr>
          <w:szCs w:val="28"/>
        </w:rPr>
        <w:t xml:space="preserve"> </w:t>
      </w:r>
      <w:r w:rsidRPr="00C45E84">
        <w:rPr>
          <w:szCs w:val="28"/>
        </w:rPr>
        <w:t>ул.Поболотина, перед д.1 )</w:t>
      </w:r>
    </w:p>
    <w:p w:rsidR="002978A4" w:rsidRDefault="002978A4" w:rsidP="002978A4">
      <w:pPr>
        <w:rPr>
          <w:sz w:val="24"/>
        </w:rPr>
      </w:pPr>
    </w:p>
    <w:p w:rsidR="002978A4" w:rsidRDefault="002978A4" w:rsidP="002978A4">
      <w:pPr>
        <w:rPr>
          <w:sz w:val="24"/>
        </w:rPr>
      </w:pPr>
      <w:r>
        <w:object w:dxaOrig="8281" w:dyaOrig="5889">
          <v:shape id="_x0000_i1093" type="#_x0000_t75" style="width:414pt;height:294.75pt" o:ole="">
            <v:imagedata r:id="rId123" o:title=""/>
          </v:shape>
          <o:OLEObject Type="Embed" ProgID="Photoshop.Image.7" ShapeID="_x0000_i1093" DrawAspect="Content" ObjectID="_1661583993" r:id="rId124">
            <o:FieldCodes>\s</o:FieldCodes>
          </o:OLEObject>
        </w:object>
      </w:r>
    </w:p>
    <w:p w:rsidR="002978A4" w:rsidRDefault="002978A4" w:rsidP="00FC0245">
      <w:pPr>
        <w:ind w:firstLine="708"/>
        <w:jc w:val="both"/>
        <w:rPr>
          <w:b/>
          <w:color w:val="FF0000"/>
          <w:szCs w:val="28"/>
        </w:rPr>
      </w:pPr>
    </w:p>
    <w:p w:rsidR="002978A4" w:rsidRPr="00D03473" w:rsidRDefault="002978A4" w:rsidP="002978A4">
      <w:pPr>
        <w:spacing w:before="120"/>
        <w:ind w:firstLine="708"/>
        <w:jc w:val="both"/>
        <w:rPr>
          <w:szCs w:val="28"/>
        </w:rPr>
      </w:pPr>
      <w:r w:rsidRPr="00FA7F74">
        <w:rPr>
          <w:szCs w:val="28"/>
        </w:rPr>
        <w:t>53</w:t>
      </w:r>
      <w:r w:rsidRPr="00D03473">
        <w:rPr>
          <w:szCs w:val="28"/>
        </w:rPr>
        <w:t>. Волейбольная площадка №1 (174260, Новгородская область,        г.Малая Вишера, ул.Школь</w:t>
      </w:r>
      <w:r w:rsidRPr="00D03473">
        <w:rPr>
          <w:szCs w:val="28"/>
        </w:rPr>
        <w:softHyphen/>
        <w:t>ная, д.1, при  муниципальном автономном общеобразова</w:t>
      </w:r>
      <w:r w:rsidRPr="00D03473">
        <w:rPr>
          <w:szCs w:val="28"/>
        </w:rPr>
        <w:softHyphen/>
        <w:t xml:space="preserve">тельном учреждении </w:t>
      </w:r>
      <w:r>
        <w:rPr>
          <w:szCs w:val="28"/>
        </w:rPr>
        <w:t xml:space="preserve">   </w:t>
      </w:r>
      <w:r w:rsidRPr="00D03473">
        <w:rPr>
          <w:szCs w:val="28"/>
        </w:rPr>
        <w:t>средн</w:t>
      </w:r>
      <w:r>
        <w:rPr>
          <w:szCs w:val="28"/>
        </w:rPr>
        <w:t>ей</w:t>
      </w:r>
      <w:r w:rsidRPr="00D03473">
        <w:rPr>
          <w:szCs w:val="28"/>
        </w:rPr>
        <w:t xml:space="preserve"> </w:t>
      </w:r>
      <w:r>
        <w:rPr>
          <w:szCs w:val="28"/>
        </w:rPr>
        <w:t xml:space="preserve">   </w:t>
      </w:r>
      <w:r w:rsidRPr="00D03473">
        <w:rPr>
          <w:szCs w:val="28"/>
        </w:rPr>
        <w:t>общеобразовательн</w:t>
      </w:r>
      <w:r>
        <w:rPr>
          <w:szCs w:val="28"/>
        </w:rPr>
        <w:t>ой</w:t>
      </w:r>
      <w:r w:rsidRPr="00D03473">
        <w:rPr>
          <w:szCs w:val="28"/>
        </w:rPr>
        <w:t xml:space="preserve"> школ</w:t>
      </w:r>
      <w:r>
        <w:rPr>
          <w:szCs w:val="28"/>
        </w:rPr>
        <w:t>е</w:t>
      </w:r>
      <w:r w:rsidRPr="00D03473">
        <w:rPr>
          <w:szCs w:val="28"/>
        </w:rPr>
        <w:t xml:space="preserve"> №4</w:t>
      </w:r>
    </w:p>
    <w:p w:rsidR="002978A4" w:rsidRPr="00D03473" w:rsidRDefault="002978A4" w:rsidP="002978A4">
      <w:pPr>
        <w:jc w:val="both"/>
        <w:rPr>
          <w:szCs w:val="28"/>
        </w:rPr>
      </w:pPr>
      <w:r w:rsidRPr="00D03473">
        <w:rPr>
          <w:szCs w:val="28"/>
        </w:rPr>
        <w:t>г.Малая Вишера Новгородск</w:t>
      </w:r>
      <w:r>
        <w:rPr>
          <w:szCs w:val="28"/>
        </w:rPr>
        <w:t>ой области</w:t>
      </w:r>
      <w:r w:rsidRPr="00D03473">
        <w:rPr>
          <w:szCs w:val="28"/>
        </w:rPr>
        <w:t>)</w:t>
      </w:r>
    </w:p>
    <w:p w:rsidR="002978A4" w:rsidRDefault="002978A4" w:rsidP="002978A4">
      <w:pPr>
        <w:rPr>
          <w:sz w:val="24"/>
        </w:rPr>
      </w:pPr>
    </w:p>
    <w:p w:rsidR="002978A4" w:rsidRDefault="002978A4" w:rsidP="002978A4">
      <w:r>
        <w:object w:dxaOrig="15" w:dyaOrig="15">
          <v:shape id="_x0000_i1094" type="#_x0000_t75" style="width:.75pt;height:.75pt" o:ole="">
            <v:imagedata r:id="rId88" o:title=""/>
          </v:shape>
          <o:OLEObject Type="Embed" ProgID="Photoshop.Image.7" ShapeID="_x0000_i1094" DrawAspect="Content" ObjectID="_1661583994" r:id="rId125">
            <o:FieldCodes>\s</o:FieldCodes>
          </o:OLEObject>
        </w:object>
      </w:r>
      <w:r>
        <w:object w:dxaOrig="8281" w:dyaOrig="5889">
          <v:shape id="_x0000_i1095" type="#_x0000_t75" style="width:414pt;height:294.75pt" o:ole="">
            <v:imagedata r:id="rId126" o:title=""/>
          </v:shape>
          <o:OLEObject Type="Embed" ProgID="Photoshop.Image.7" ShapeID="_x0000_i1095" DrawAspect="Content" ObjectID="_1661583995" r:id="rId127">
            <o:FieldCodes>\s</o:FieldCodes>
          </o:OLEObject>
        </w:object>
      </w:r>
    </w:p>
    <w:p w:rsidR="000D16E9" w:rsidRPr="00D03473" w:rsidRDefault="000D16E9" w:rsidP="000D16E9">
      <w:pPr>
        <w:spacing w:before="120"/>
        <w:ind w:firstLine="708"/>
        <w:jc w:val="both"/>
        <w:rPr>
          <w:szCs w:val="28"/>
        </w:rPr>
      </w:pPr>
      <w:r w:rsidRPr="00FA7F74">
        <w:rPr>
          <w:b/>
          <w:szCs w:val="28"/>
        </w:rPr>
        <w:t>54</w:t>
      </w:r>
      <w:r w:rsidRPr="00FA7F74">
        <w:rPr>
          <w:szCs w:val="28"/>
        </w:rPr>
        <w:t>.</w:t>
      </w:r>
      <w:r w:rsidRPr="00D03473">
        <w:rPr>
          <w:szCs w:val="28"/>
        </w:rPr>
        <w:t xml:space="preserve"> Волейбольная площадка №2 (174260, Новгородская область,        г.Малая Вишера, ул.Школь</w:t>
      </w:r>
      <w:r w:rsidRPr="00D03473">
        <w:rPr>
          <w:szCs w:val="28"/>
        </w:rPr>
        <w:softHyphen/>
        <w:t>ная, д.1, при  муниципальном автономном общеобразова</w:t>
      </w:r>
      <w:r w:rsidRPr="00D03473">
        <w:rPr>
          <w:szCs w:val="28"/>
        </w:rPr>
        <w:softHyphen/>
        <w:t>тельном учреждении средн</w:t>
      </w:r>
      <w:r>
        <w:rPr>
          <w:szCs w:val="28"/>
        </w:rPr>
        <w:t>ей</w:t>
      </w:r>
      <w:r w:rsidRPr="00D03473">
        <w:rPr>
          <w:szCs w:val="28"/>
        </w:rPr>
        <w:t xml:space="preserve"> общеобразовательн</w:t>
      </w:r>
      <w:r>
        <w:rPr>
          <w:szCs w:val="28"/>
        </w:rPr>
        <w:t>ой</w:t>
      </w:r>
      <w:r w:rsidRPr="00D03473">
        <w:rPr>
          <w:szCs w:val="28"/>
        </w:rPr>
        <w:t xml:space="preserve"> школ</w:t>
      </w:r>
      <w:r>
        <w:rPr>
          <w:szCs w:val="28"/>
        </w:rPr>
        <w:t>е</w:t>
      </w:r>
      <w:r w:rsidRPr="00D03473">
        <w:rPr>
          <w:szCs w:val="28"/>
        </w:rPr>
        <w:t xml:space="preserve"> №4 г.Малая Вишера Новгородск</w:t>
      </w:r>
      <w:r>
        <w:rPr>
          <w:szCs w:val="28"/>
        </w:rPr>
        <w:t>ой области</w:t>
      </w:r>
      <w:r w:rsidRPr="00D03473">
        <w:rPr>
          <w:szCs w:val="28"/>
        </w:rPr>
        <w:t>)</w:t>
      </w:r>
    </w:p>
    <w:p w:rsidR="000D16E9" w:rsidRDefault="000D16E9" w:rsidP="000D16E9">
      <w:r>
        <w:object w:dxaOrig="15" w:dyaOrig="15">
          <v:shape id="_x0000_i1096" type="#_x0000_t75" style="width:.75pt;height:.75pt" o:ole="">
            <v:imagedata r:id="rId88" o:title=""/>
          </v:shape>
          <o:OLEObject Type="Embed" ProgID="Photoshop.Image.7" ShapeID="_x0000_i1096" DrawAspect="Content" ObjectID="_1661583996" r:id="rId128">
            <o:FieldCodes>\s</o:FieldCodes>
          </o:OLEObject>
        </w:object>
      </w:r>
      <w:r>
        <w:object w:dxaOrig="15" w:dyaOrig="15">
          <v:shape id="_x0000_i1097" type="#_x0000_t75" style="width:.75pt;height:.75pt" o:ole="">
            <v:imagedata r:id="rId90" o:title=""/>
          </v:shape>
          <o:OLEObject Type="Embed" ProgID="Photoshop.Image.7" ShapeID="_x0000_i1097" DrawAspect="Content" ObjectID="_1661583997" r:id="rId129">
            <o:FieldCodes>\s</o:FieldCodes>
          </o:OLEObject>
        </w:object>
      </w:r>
    </w:p>
    <w:p w:rsidR="000D16E9" w:rsidRDefault="000D16E9" w:rsidP="000D16E9">
      <w:r>
        <w:object w:dxaOrig="8281" w:dyaOrig="5889">
          <v:shape id="_x0000_i1098" type="#_x0000_t75" style="width:414pt;height:294.75pt" o:ole="">
            <v:imagedata r:id="rId130" o:title=""/>
          </v:shape>
          <o:OLEObject Type="Embed" ProgID="Photoshop.Image.7" ShapeID="_x0000_i1098" DrawAspect="Content" ObjectID="_1661583998" r:id="rId131">
            <o:FieldCodes>\s</o:FieldCodes>
          </o:OLEObject>
        </w:object>
      </w:r>
    </w:p>
    <w:p w:rsidR="002978A4" w:rsidRDefault="002978A4" w:rsidP="00FC0245">
      <w:pPr>
        <w:ind w:firstLine="708"/>
        <w:jc w:val="both"/>
        <w:rPr>
          <w:b/>
          <w:color w:val="FF0000"/>
          <w:szCs w:val="28"/>
        </w:rPr>
      </w:pPr>
    </w:p>
    <w:p w:rsidR="002978A4" w:rsidRDefault="002978A4" w:rsidP="00FC0245">
      <w:pPr>
        <w:ind w:firstLine="708"/>
        <w:jc w:val="both"/>
        <w:rPr>
          <w:b/>
          <w:color w:val="FF0000"/>
          <w:szCs w:val="28"/>
        </w:rPr>
      </w:pPr>
    </w:p>
    <w:p w:rsidR="000D16E9" w:rsidRPr="00C45E84" w:rsidRDefault="000D16E9" w:rsidP="000D16E9">
      <w:pPr>
        <w:ind w:firstLine="708"/>
        <w:jc w:val="both"/>
        <w:rPr>
          <w:szCs w:val="28"/>
        </w:rPr>
      </w:pPr>
      <w:r w:rsidRPr="00FA7F74">
        <w:rPr>
          <w:b/>
          <w:szCs w:val="28"/>
        </w:rPr>
        <w:t>55</w:t>
      </w:r>
      <w:r w:rsidRPr="00FA7F74">
        <w:rPr>
          <w:szCs w:val="28"/>
        </w:rPr>
        <w:t>.</w:t>
      </w:r>
      <w:r>
        <w:rPr>
          <w:szCs w:val="28"/>
        </w:rPr>
        <w:t xml:space="preserve"> </w:t>
      </w:r>
      <w:r w:rsidRPr="00C45E84">
        <w:rPr>
          <w:szCs w:val="28"/>
        </w:rPr>
        <w:t>Волейбольная площадка (174250, Новгородская область, Маловишерский район, п.</w:t>
      </w:r>
      <w:r>
        <w:rPr>
          <w:szCs w:val="28"/>
        </w:rPr>
        <w:t xml:space="preserve"> </w:t>
      </w:r>
      <w:r w:rsidRPr="00C45E84">
        <w:rPr>
          <w:szCs w:val="28"/>
        </w:rPr>
        <w:t>Большая Вишера, парк,</w:t>
      </w:r>
      <w:r>
        <w:rPr>
          <w:szCs w:val="28"/>
        </w:rPr>
        <w:t xml:space="preserve"> </w:t>
      </w:r>
      <w:r w:rsidRPr="00C45E84">
        <w:rPr>
          <w:szCs w:val="28"/>
        </w:rPr>
        <w:t>ул.</w:t>
      </w:r>
      <w:r>
        <w:rPr>
          <w:szCs w:val="28"/>
        </w:rPr>
        <w:t xml:space="preserve"> </w:t>
      </w:r>
      <w:r w:rsidRPr="00C45E84">
        <w:rPr>
          <w:szCs w:val="28"/>
        </w:rPr>
        <w:t>Поболотина, перед д.1)</w:t>
      </w:r>
    </w:p>
    <w:p w:rsidR="002978A4" w:rsidRDefault="000D16E9" w:rsidP="000D16E9">
      <w:pPr>
        <w:ind w:firstLine="708"/>
        <w:jc w:val="both"/>
        <w:rPr>
          <w:b/>
          <w:color w:val="FF0000"/>
          <w:szCs w:val="28"/>
        </w:rPr>
      </w:pPr>
      <w:r>
        <w:object w:dxaOrig="8281" w:dyaOrig="5889">
          <v:shape id="_x0000_i1099" type="#_x0000_t75" style="width:414pt;height:294.75pt" o:ole="">
            <v:imagedata r:id="rId132" o:title=""/>
          </v:shape>
          <o:OLEObject Type="Embed" ProgID="Photoshop.Image.7" ShapeID="_x0000_i1099" DrawAspect="Content" ObjectID="_1661583999" r:id="rId133">
            <o:FieldCodes>\s</o:FieldCodes>
          </o:OLEObject>
        </w:object>
      </w:r>
    </w:p>
    <w:p w:rsidR="002978A4" w:rsidRDefault="002978A4" w:rsidP="00FC0245">
      <w:pPr>
        <w:ind w:firstLine="708"/>
        <w:jc w:val="both"/>
        <w:rPr>
          <w:b/>
          <w:color w:val="FF0000"/>
          <w:szCs w:val="28"/>
        </w:rPr>
      </w:pPr>
    </w:p>
    <w:p w:rsidR="00912959" w:rsidRDefault="000D16E9" w:rsidP="000D16E9">
      <w:pPr>
        <w:jc w:val="both"/>
      </w:pPr>
      <w:r w:rsidRPr="00FA7F74">
        <w:rPr>
          <w:szCs w:val="28"/>
        </w:rPr>
        <w:t xml:space="preserve">         </w:t>
      </w:r>
      <w:r w:rsidR="003F7DA8" w:rsidRPr="00FA7F74">
        <w:rPr>
          <w:szCs w:val="28"/>
        </w:rPr>
        <w:t>5</w:t>
      </w:r>
      <w:r w:rsidRPr="00FA7F74">
        <w:rPr>
          <w:szCs w:val="28"/>
        </w:rPr>
        <w:t>6</w:t>
      </w:r>
      <w:r w:rsidR="00912959" w:rsidRPr="00160A55">
        <w:rPr>
          <w:szCs w:val="28"/>
        </w:rPr>
        <w:t xml:space="preserve">. </w:t>
      </w:r>
      <w:r w:rsidR="00FA7F74">
        <w:rPr>
          <w:szCs w:val="28"/>
        </w:rPr>
        <w:t xml:space="preserve"> </w:t>
      </w:r>
      <w:r w:rsidR="00FC0245" w:rsidRPr="00FC0245">
        <w:t>Приспособленное помещение (для занятий спортом)</w:t>
      </w:r>
      <w:r w:rsidR="00FC0245" w:rsidRPr="00FC0245">
        <w:rPr>
          <w:szCs w:val="28"/>
        </w:rPr>
        <w:t xml:space="preserve"> (</w:t>
      </w:r>
      <w:r w:rsidR="00FC0245" w:rsidRPr="00FC0245">
        <w:t>г. Малая Вишера, ул. 50 лет Октября, д. 16, при Областном автономном образовательном учреждении начального профессионального образования "Маловишерский</w:t>
      </w:r>
      <w:r w:rsidR="00FC0245" w:rsidRPr="006073AA">
        <w:rPr>
          <w:b/>
        </w:rPr>
        <w:t xml:space="preserve"> </w:t>
      </w:r>
      <w:r w:rsidR="00FC0245" w:rsidRPr="00FC0245">
        <w:t>техникум"</w:t>
      </w:r>
      <w:r w:rsidR="00FC0245" w:rsidRPr="006073AA">
        <w:rPr>
          <w:b/>
          <w:szCs w:val="28"/>
        </w:rPr>
        <w:t>)</w:t>
      </w:r>
      <w:r w:rsidR="00912959">
        <w:object w:dxaOrig="15" w:dyaOrig="15">
          <v:shape id="_x0000_i1100" type="#_x0000_t75" style="width:.75pt;height:.75pt" o:ole="">
            <v:imagedata r:id="rId74" o:title=""/>
          </v:shape>
          <o:OLEObject Type="Embed" ProgID="Photoshop.Image.7" ShapeID="_x0000_i1100" DrawAspect="Content" ObjectID="_1661584000" r:id="rId134">
            <o:FieldCodes>\s</o:FieldCodes>
          </o:OLEObject>
        </w:object>
      </w:r>
      <w:r w:rsidR="00912959">
        <w:object w:dxaOrig="8281" w:dyaOrig="5889">
          <v:shape id="_x0000_i1101" type="#_x0000_t75" style="width:414pt;height:294.75pt" o:ole="">
            <v:imagedata r:id="rId135" o:title=""/>
          </v:shape>
          <o:OLEObject Type="Embed" ProgID="Photoshop.Image.7" ShapeID="_x0000_i1101" DrawAspect="Content" ObjectID="_1661584001" r:id="rId136">
            <o:FieldCodes>\s</o:FieldCodes>
          </o:OLEObject>
        </w:object>
      </w:r>
    </w:p>
    <w:p w:rsidR="00912959" w:rsidRDefault="00912959" w:rsidP="00912959"/>
    <w:p w:rsidR="00912959" w:rsidRPr="00160A55" w:rsidRDefault="003F7DA8" w:rsidP="00160A55">
      <w:pPr>
        <w:ind w:firstLine="708"/>
        <w:jc w:val="both"/>
        <w:rPr>
          <w:szCs w:val="28"/>
        </w:rPr>
      </w:pPr>
      <w:r w:rsidRPr="00FA7F74">
        <w:rPr>
          <w:szCs w:val="28"/>
        </w:rPr>
        <w:t>5</w:t>
      </w:r>
      <w:r w:rsidR="000D16E9" w:rsidRPr="00FA7F74">
        <w:rPr>
          <w:szCs w:val="28"/>
        </w:rPr>
        <w:t>7</w:t>
      </w:r>
      <w:r w:rsidR="00912959" w:rsidRPr="00FA7F74">
        <w:rPr>
          <w:szCs w:val="28"/>
        </w:rPr>
        <w:t>.</w:t>
      </w:r>
      <w:r w:rsidR="00912959" w:rsidRPr="00160A55">
        <w:rPr>
          <w:szCs w:val="28"/>
        </w:rPr>
        <w:t xml:space="preserve"> Приспособленное помещение (для занятий спортом)</w:t>
      </w:r>
      <w:r w:rsidR="000D16E9">
        <w:rPr>
          <w:szCs w:val="28"/>
        </w:rPr>
        <w:t xml:space="preserve"> (174260, Новгородская область, </w:t>
      </w:r>
      <w:r w:rsidR="00912959" w:rsidRPr="00160A55">
        <w:rPr>
          <w:szCs w:val="28"/>
        </w:rPr>
        <w:t>г.Малая Вишера, ул.Карла Маркса, д.18</w:t>
      </w:r>
      <w:r w:rsidR="00160A55">
        <w:rPr>
          <w:szCs w:val="28"/>
        </w:rPr>
        <w:t>,</w:t>
      </w:r>
      <w:r w:rsidR="00912959" w:rsidRPr="00160A55">
        <w:rPr>
          <w:szCs w:val="28"/>
        </w:rPr>
        <w:t xml:space="preserve"> при муниципаль</w:t>
      </w:r>
      <w:r w:rsidR="00912959" w:rsidRPr="00160A55">
        <w:rPr>
          <w:szCs w:val="28"/>
        </w:rPr>
        <w:softHyphen/>
        <w:t>ном автономном общеобразо</w:t>
      </w:r>
      <w:r w:rsidR="00912959" w:rsidRPr="00160A55">
        <w:rPr>
          <w:szCs w:val="28"/>
        </w:rPr>
        <w:softHyphen/>
        <w:t>вательном учреждении сред</w:t>
      </w:r>
      <w:r w:rsidR="00912959" w:rsidRPr="00160A55">
        <w:rPr>
          <w:szCs w:val="28"/>
        </w:rPr>
        <w:softHyphen/>
        <w:t>н</w:t>
      </w:r>
      <w:r w:rsidR="00160A55">
        <w:rPr>
          <w:szCs w:val="28"/>
        </w:rPr>
        <w:t>ей</w:t>
      </w:r>
      <w:r w:rsidR="00912959" w:rsidRPr="00160A55">
        <w:rPr>
          <w:szCs w:val="28"/>
        </w:rPr>
        <w:t xml:space="preserve"> общеобразовательн</w:t>
      </w:r>
      <w:r w:rsidR="00160A55">
        <w:rPr>
          <w:szCs w:val="28"/>
        </w:rPr>
        <w:t>ой</w:t>
      </w:r>
      <w:r w:rsidR="00912959" w:rsidRPr="00160A55">
        <w:rPr>
          <w:szCs w:val="28"/>
        </w:rPr>
        <w:t xml:space="preserve"> школ</w:t>
      </w:r>
      <w:r w:rsidR="00160A55">
        <w:rPr>
          <w:szCs w:val="28"/>
        </w:rPr>
        <w:t>е</w:t>
      </w:r>
      <w:r w:rsidR="00912959" w:rsidRPr="00160A55">
        <w:rPr>
          <w:szCs w:val="28"/>
        </w:rPr>
        <w:t xml:space="preserve"> №2 г.Малая Вишера Новгород</w:t>
      </w:r>
      <w:r w:rsidR="00912959" w:rsidRPr="00160A55">
        <w:rPr>
          <w:szCs w:val="28"/>
        </w:rPr>
        <w:softHyphen/>
        <w:t>ск</w:t>
      </w:r>
      <w:r w:rsidR="00160A55">
        <w:rPr>
          <w:szCs w:val="28"/>
        </w:rPr>
        <w:t>ой области</w:t>
      </w:r>
      <w:r w:rsidR="00912959" w:rsidRPr="00160A55">
        <w:rPr>
          <w:szCs w:val="28"/>
        </w:rPr>
        <w:t>)</w:t>
      </w:r>
    </w:p>
    <w:p w:rsidR="00912959" w:rsidRDefault="00912959" w:rsidP="00912959">
      <w:pPr>
        <w:rPr>
          <w:sz w:val="24"/>
        </w:rPr>
      </w:pPr>
    </w:p>
    <w:p w:rsidR="00912959" w:rsidRDefault="00912959" w:rsidP="00912959">
      <w:r>
        <w:object w:dxaOrig="15" w:dyaOrig="15">
          <v:shape id="_x0000_i1102" type="#_x0000_t75" style="width:.75pt;height:.75pt" o:ole="">
            <v:imagedata r:id="rId74" o:title=""/>
          </v:shape>
          <o:OLEObject Type="Embed" ProgID="Photoshop.Image.7" ShapeID="_x0000_i1102" DrawAspect="Content" ObjectID="_1661584002" r:id="rId137">
            <o:FieldCodes>\s</o:FieldCodes>
          </o:OLEObject>
        </w:object>
      </w:r>
      <w:r>
        <w:object w:dxaOrig="8281" w:dyaOrig="5889">
          <v:shape id="_x0000_i1103" type="#_x0000_t75" style="width:414pt;height:294.75pt" o:ole="">
            <v:imagedata r:id="rId138" o:title=""/>
          </v:shape>
          <o:OLEObject Type="Embed" ProgID="Photoshop.Image.7" ShapeID="_x0000_i1103" DrawAspect="Content" ObjectID="_1661584003" r:id="rId139">
            <o:FieldCodes>\s</o:FieldCodes>
          </o:OLEObject>
        </w:object>
      </w:r>
    </w:p>
    <w:p w:rsidR="00912959" w:rsidRPr="00160A55" w:rsidRDefault="003F7DA8" w:rsidP="00160A55">
      <w:pPr>
        <w:ind w:firstLine="708"/>
        <w:jc w:val="both"/>
        <w:rPr>
          <w:szCs w:val="28"/>
        </w:rPr>
      </w:pPr>
      <w:r w:rsidRPr="00FA7F74">
        <w:rPr>
          <w:szCs w:val="28"/>
        </w:rPr>
        <w:t>5</w:t>
      </w:r>
      <w:r w:rsidR="00017B5E" w:rsidRPr="00FA7F74">
        <w:rPr>
          <w:szCs w:val="28"/>
        </w:rPr>
        <w:t>8</w:t>
      </w:r>
      <w:r w:rsidR="00912959" w:rsidRPr="00FA7F74">
        <w:rPr>
          <w:szCs w:val="28"/>
        </w:rPr>
        <w:t>.</w:t>
      </w:r>
      <w:r w:rsidR="00912959" w:rsidRPr="00160A55">
        <w:rPr>
          <w:szCs w:val="28"/>
        </w:rPr>
        <w:t xml:space="preserve"> Приспособленное помещение №2  (для занятий спортом) (174260, Новгородская область,</w:t>
      </w:r>
      <w:r w:rsidR="00017B5E">
        <w:rPr>
          <w:szCs w:val="28"/>
        </w:rPr>
        <w:t xml:space="preserve"> </w:t>
      </w:r>
      <w:r w:rsidR="00912959" w:rsidRPr="00160A55">
        <w:rPr>
          <w:szCs w:val="28"/>
        </w:rPr>
        <w:t>г.Малая Вишера, ул.Карла Маркса, д.18</w:t>
      </w:r>
      <w:r w:rsidR="00160A55">
        <w:rPr>
          <w:szCs w:val="28"/>
        </w:rPr>
        <w:t>,</w:t>
      </w:r>
      <w:r w:rsidR="00912959" w:rsidRPr="00160A55">
        <w:rPr>
          <w:szCs w:val="28"/>
        </w:rPr>
        <w:t xml:space="preserve"> при муниципаль</w:t>
      </w:r>
      <w:r w:rsidR="00912959" w:rsidRPr="00160A55">
        <w:rPr>
          <w:szCs w:val="28"/>
        </w:rPr>
        <w:softHyphen/>
        <w:t>ном автономном общеобразо</w:t>
      </w:r>
      <w:r w:rsidR="00912959" w:rsidRPr="00160A55">
        <w:rPr>
          <w:szCs w:val="28"/>
        </w:rPr>
        <w:softHyphen/>
        <w:t>вательном учреждении сред</w:t>
      </w:r>
      <w:r w:rsidR="00912959" w:rsidRPr="00160A55">
        <w:rPr>
          <w:szCs w:val="28"/>
        </w:rPr>
        <w:softHyphen/>
        <w:t>н</w:t>
      </w:r>
      <w:r w:rsidR="00160A55">
        <w:rPr>
          <w:szCs w:val="28"/>
        </w:rPr>
        <w:t>ей</w:t>
      </w:r>
      <w:r w:rsidR="00912959" w:rsidRPr="00160A55">
        <w:rPr>
          <w:szCs w:val="28"/>
        </w:rPr>
        <w:t xml:space="preserve"> общеобразовательн</w:t>
      </w:r>
      <w:r w:rsidR="00160A55">
        <w:rPr>
          <w:szCs w:val="28"/>
        </w:rPr>
        <w:t>ой</w:t>
      </w:r>
      <w:r w:rsidR="00912959" w:rsidRPr="00160A55">
        <w:rPr>
          <w:szCs w:val="28"/>
        </w:rPr>
        <w:t xml:space="preserve"> школ</w:t>
      </w:r>
      <w:r w:rsidR="00160A55">
        <w:rPr>
          <w:szCs w:val="28"/>
        </w:rPr>
        <w:t>е</w:t>
      </w:r>
      <w:r w:rsidR="00912959" w:rsidRPr="00160A55">
        <w:rPr>
          <w:szCs w:val="28"/>
        </w:rPr>
        <w:t xml:space="preserve"> №2 г.Малая Вишера Новгород</w:t>
      </w:r>
      <w:r w:rsidR="00912959" w:rsidRPr="00160A55">
        <w:rPr>
          <w:szCs w:val="28"/>
        </w:rPr>
        <w:softHyphen/>
        <w:t>ск</w:t>
      </w:r>
      <w:r w:rsidR="00160A55">
        <w:rPr>
          <w:szCs w:val="28"/>
        </w:rPr>
        <w:t>ой области</w:t>
      </w:r>
      <w:r w:rsidR="00912959" w:rsidRPr="00160A55">
        <w:rPr>
          <w:szCs w:val="28"/>
        </w:rPr>
        <w:t>)</w:t>
      </w:r>
    </w:p>
    <w:p w:rsidR="00912959" w:rsidRDefault="00912959" w:rsidP="00912959">
      <w:pPr>
        <w:rPr>
          <w:sz w:val="24"/>
        </w:rPr>
      </w:pPr>
    </w:p>
    <w:p w:rsidR="00912959" w:rsidRDefault="00912959" w:rsidP="00912959">
      <w:r>
        <w:object w:dxaOrig="15" w:dyaOrig="15">
          <v:shape id="_x0000_i1104" type="#_x0000_t75" style="width:.75pt;height:.75pt" o:ole="">
            <v:imagedata r:id="rId74" o:title=""/>
          </v:shape>
          <o:OLEObject Type="Embed" ProgID="Photoshop.Image.7" ShapeID="_x0000_i1104" DrawAspect="Content" ObjectID="_1661584004" r:id="rId140">
            <o:FieldCodes>\s</o:FieldCodes>
          </o:OLEObject>
        </w:object>
      </w:r>
      <w:r>
        <w:object w:dxaOrig="8281" w:dyaOrig="5889">
          <v:shape id="_x0000_i1105" type="#_x0000_t75" style="width:414pt;height:294.75pt" o:ole="">
            <v:imagedata r:id="rId141" o:title=""/>
          </v:shape>
          <o:OLEObject Type="Embed" ProgID="Photoshop.Image.7" ShapeID="_x0000_i1105" DrawAspect="Content" ObjectID="_1661584005" r:id="rId142">
            <o:FieldCodes>\s</o:FieldCodes>
          </o:OLEObject>
        </w:object>
      </w:r>
    </w:p>
    <w:p w:rsidR="00912959" w:rsidRPr="00160A55" w:rsidRDefault="003F7DA8" w:rsidP="00160A55">
      <w:pPr>
        <w:ind w:firstLine="708"/>
        <w:jc w:val="both"/>
        <w:rPr>
          <w:szCs w:val="28"/>
        </w:rPr>
      </w:pPr>
      <w:r w:rsidRPr="00FA7F74">
        <w:rPr>
          <w:b/>
          <w:szCs w:val="28"/>
        </w:rPr>
        <w:t>5</w:t>
      </w:r>
      <w:r w:rsidR="00017B5E" w:rsidRPr="00FA7F74">
        <w:rPr>
          <w:b/>
          <w:szCs w:val="28"/>
        </w:rPr>
        <w:t>9</w:t>
      </w:r>
      <w:r w:rsidR="00912959" w:rsidRPr="00FA7F74">
        <w:rPr>
          <w:szCs w:val="28"/>
        </w:rPr>
        <w:t>.</w:t>
      </w:r>
      <w:r w:rsidR="00912959" w:rsidRPr="00160A55">
        <w:rPr>
          <w:szCs w:val="28"/>
        </w:rPr>
        <w:t xml:space="preserve"> Приспособленное помещение   (для занятий спортом) (174260, Новгородская область, г.</w:t>
      </w:r>
      <w:r w:rsidR="00017B5E">
        <w:rPr>
          <w:szCs w:val="28"/>
        </w:rPr>
        <w:t xml:space="preserve"> </w:t>
      </w:r>
      <w:r w:rsidR="00912959" w:rsidRPr="00160A55">
        <w:rPr>
          <w:szCs w:val="28"/>
        </w:rPr>
        <w:t>Малая Вишера, ул.</w:t>
      </w:r>
      <w:r w:rsidR="00017B5E">
        <w:rPr>
          <w:szCs w:val="28"/>
        </w:rPr>
        <w:t xml:space="preserve"> </w:t>
      </w:r>
      <w:r w:rsidR="00912959" w:rsidRPr="00160A55">
        <w:rPr>
          <w:szCs w:val="28"/>
        </w:rPr>
        <w:t>Заво</w:t>
      </w:r>
      <w:r w:rsidR="00912959" w:rsidRPr="00160A55">
        <w:rPr>
          <w:szCs w:val="28"/>
        </w:rPr>
        <w:softHyphen/>
      </w:r>
      <w:r w:rsidR="00160A55">
        <w:rPr>
          <w:szCs w:val="28"/>
        </w:rPr>
        <w:t>дской Домострой, д.4а</w:t>
      </w:r>
      <w:r w:rsidR="00912959" w:rsidRPr="00160A55">
        <w:rPr>
          <w:szCs w:val="28"/>
        </w:rPr>
        <w:t>)</w:t>
      </w:r>
    </w:p>
    <w:p w:rsidR="00912959" w:rsidRDefault="00912959" w:rsidP="00912959">
      <w:pPr>
        <w:rPr>
          <w:sz w:val="24"/>
        </w:rPr>
      </w:pPr>
    </w:p>
    <w:p w:rsidR="00912959" w:rsidRDefault="00912959" w:rsidP="00912959">
      <w:pPr>
        <w:rPr>
          <w:sz w:val="24"/>
        </w:rPr>
      </w:pPr>
    </w:p>
    <w:p w:rsidR="00912959" w:rsidRDefault="00912959" w:rsidP="00912959">
      <w:r>
        <w:object w:dxaOrig="15" w:dyaOrig="15">
          <v:shape id="_x0000_i1106" type="#_x0000_t75" style="width:.75pt;height:.75pt" o:ole="">
            <v:imagedata r:id="rId74" o:title=""/>
          </v:shape>
          <o:OLEObject Type="Embed" ProgID="Photoshop.Image.7" ShapeID="_x0000_i1106" DrawAspect="Content" ObjectID="_1661584006" r:id="rId143">
            <o:FieldCodes>\s</o:FieldCodes>
          </o:OLEObject>
        </w:object>
      </w:r>
      <w:r>
        <w:object w:dxaOrig="15" w:dyaOrig="15">
          <v:shape id="_x0000_i1107" type="#_x0000_t75" style="width:.75pt;height:.75pt" o:ole="">
            <v:imagedata r:id="rId84" o:title=""/>
          </v:shape>
          <o:OLEObject Type="Embed" ProgID="Photoshop.Image.7" ShapeID="_x0000_i1107" DrawAspect="Content" ObjectID="_1661584007" r:id="rId144">
            <o:FieldCodes>\s</o:FieldCodes>
          </o:OLEObject>
        </w:object>
      </w:r>
      <w:r>
        <w:object w:dxaOrig="15" w:dyaOrig="15">
          <v:shape id="_x0000_i1108" type="#_x0000_t75" style="width:.75pt;height:.75pt" o:ole="">
            <v:imagedata r:id="rId84" o:title=""/>
          </v:shape>
          <o:OLEObject Type="Embed" ProgID="Photoshop.Image.7" ShapeID="_x0000_i1108" DrawAspect="Content" ObjectID="_1661584008" r:id="rId145">
            <o:FieldCodes>\s</o:FieldCodes>
          </o:OLEObject>
        </w:object>
      </w:r>
      <w:r>
        <w:object w:dxaOrig="8281" w:dyaOrig="5889">
          <v:shape id="_x0000_i1109" type="#_x0000_t75" style="width:414pt;height:294.75pt" o:ole="">
            <v:imagedata r:id="rId146" o:title=""/>
          </v:shape>
          <o:OLEObject Type="Embed" ProgID="Photoshop.Image.7" ShapeID="_x0000_i1109" DrawAspect="Content" ObjectID="_1661584009" r:id="rId147">
            <o:FieldCodes>\s</o:FieldCodes>
          </o:OLEObject>
        </w:object>
      </w:r>
    </w:p>
    <w:p w:rsidR="00912959" w:rsidRDefault="00912959" w:rsidP="00912959"/>
    <w:p w:rsidR="00912959" w:rsidRDefault="00017B5E" w:rsidP="00160A55">
      <w:pPr>
        <w:ind w:firstLine="708"/>
        <w:jc w:val="both"/>
        <w:rPr>
          <w:sz w:val="24"/>
        </w:rPr>
      </w:pPr>
      <w:r w:rsidRPr="00FA7F74">
        <w:rPr>
          <w:szCs w:val="28"/>
        </w:rPr>
        <w:t>60</w:t>
      </w:r>
      <w:r w:rsidR="00912959" w:rsidRPr="00FA7F74">
        <w:rPr>
          <w:szCs w:val="28"/>
        </w:rPr>
        <w:t>.</w:t>
      </w:r>
      <w:r w:rsidR="00912959" w:rsidRPr="00160A55">
        <w:rPr>
          <w:szCs w:val="28"/>
        </w:rPr>
        <w:t xml:space="preserve"> Приспособленное помещение</w:t>
      </w:r>
      <w:r w:rsidR="00160A55">
        <w:rPr>
          <w:szCs w:val="28"/>
        </w:rPr>
        <w:t xml:space="preserve"> (для занятий спортом)</w:t>
      </w:r>
      <w:r w:rsidR="00912959" w:rsidRPr="00160A55">
        <w:rPr>
          <w:szCs w:val="28"/>
        </w:rPr>
        <w:t xml:space="preserve">   (174260, Новгородская область, г. Малая Вишера, ул.</w:t>
      </w:r>
      <w:r>
        <w:rPr>
          <w:szCs w:val="28"/>
        </w:rPr>
        <w:t xml:space="preserve"> </w:t>
      </w:r>
      <w:r w:rsidR="00912959" w:rsidRPr="00160A55">
        <w:rPr>
          <w:szCs w:val="28"/>
        </w:rPr>
        <w:t>Гага</w:t>
      </w:r>
      <w:r w:rsidR="00912959" w:rsidRPr="00160A55">
        <w:rPr>
          <w:szCs w:val="28"/>
        </w:rPr>
        <w:softHyphen/>
        <w:t>рина, д.14, при  муниципаль</w:t>
      </w:r>
      <w:r w:rsidR="00912959" w:rsidRPr="00160A55">
        <w:rPr>
          <w:szCs w:val="28"/>
        </w:rPr>
        <w:softHyphen/>
        <w:t>ном автономном общеобразо</w:t>
      </w:r>
      <w:r w:rsidR="00912959" w:rsidRPr="00160A55">
        <w:rPr>
          <w:szCs w:val="28"/>
        </w:rPr>
        <w:softHyphen/>
        <w:t>вательном учреждении сред</w:t>
      </w:r>
      <w:r w:rsidR="00912959" w:rsidRPr="00160A55">
        <w:rPr>
          <w:szCs w:val="28"/>
        </w:rPr>
        <w:softHyphen/>
        <w:t>н</w:t>
      </w:r>
      <w:r w:rsidR="00160A55">
        <w:rPr>
          <w:szCs w:val="28"/>
        </w:rPr>
        <w:t>ей</w:t>
      </w:r>
      <w:r w:rsidR="00912959" w:rsidRPr="00160A55">
        <w:rPr>
          <w:szCs w:val="28"/>
        </w:rPr>
        <w:t xml:space="preserve"> общеобразовательн</w:t>
      </w:r>
      <w:r w:rsidR="00160A55">
        <w:rPr>
          <w:szCs w:val="28"/>
        </w:rPr>
        <w:t>ой</w:t>
      </w:r>
      <w:r w:rsidR="00912959" w:rsidRPr="00160A55">
        <w:rPr>
          <w:szCs w:val="28"/>
        </w:rPr>
        <w:t xml:space="preserve"> школ</w:t>
      </w:r>
      <w:r w:rsidR="00160A55">
        <w:rPr>
          <w:szCs w:val="28"/>
        </w:rPr>
        <w:t>е</w:t>
      </w:r>
      <w:r w:rsidR="00912959" w:rsidRPr="00160A55">
        <w:rPr>
          <w:szCs w:val="28"/>
        </w:rPr>
        <w:t xml:space="preserve"> №1 г.</w:t>
      </w:r>
      <w:r>
        <w:rPr>
          <w:szCs w:val="28"/>
        </w:rPr>
        <w:t xml:space="preserve"> </w:t>
      </w:r>
      <w:r w:rsidR="00912959" w:rsidRPr="00160A55">
        <w:rPr>
          <w:szCs w:val="28"/>
        </w:rPr>
        <w:t>Малая Вишера Новгород</w:t>
      </w:r>
      <w:r w:rsidR="00912959" w:rsidRPr="00160A55">
        <w:rPr>
          <w:szCs w:val="28"/>
        </w:rPr>
        <w:softHyphen/>
        <w:t>ск</w:t>
      </w:r>
      <w:r w:rsidR="00160A55">
        <w:rPr>
          <w:szCs w:val="28"/>
        </w:rPr>
        <w:t>ой области</w:t>
      </w:r>
      <w:r w:rsidR="00912959" w:rsidRPr="00160A55">
        <w:rPr>
          <w:szCs w:val="28"/>
        </w:rPr>
        <w:t>)</w:t>
      </w:r>
    </w:p>
    <w:p w:rsidR="00912959" w:rsidRDefault="00912959" w:rsidP="00912959">
      <w:pPr>
        <w:rPr>
          <w:sz w:val="24"/>
        </w:rPr>
      </w:pPr>
    </w:p>
    <w:p w:rsidR="00912959" w:rsidRDefault="00912959" w:rsidP="00912959">
      <w:r>
        <w:object w:dxaOrig="15" w:dyaOrig="15">
          <v:shape id="_x0000_i1110" type="#_x0000_t75" style="width:.75pt;height:.75pt" o:ole="">
            <v:imagedata r:id="rId74" o:title=""/>
          </v:shape>
          <o:OLEObject Type="Embed" ProgID="Photoshop.Image.7" ShapeID="_x0000_i1110" DrawAspect="Content" ObjectID="_1661584010" r:id="rId148">
            <o:FieldCodes>\s</o:FieldCodes>
          </o:OLEObject>
        </w:object>
      </w:r>
      <w:r>
        <w:object w:dxaOrig="15" w:dyaOrig="15">
          <v:shape id="_x0000_i1111" type="#_x0000_t75" style="width:.75pt;height:.75pt" o:ole="">
            <v:imagedata r:id="rId84" o:title=""/>
          </v:shape>
          <o:OLEObject Type="Embed" ProgID="Photoshop.Image.7" ShapeID="_x0000_i1111" DrawAspect="Content" ObjectID="_1661584011" r:id="rId149">
            <o:FieldCodes>\s</o:FieldCodes>
          </o:OLEObject>
        </w:object>
      </w:r>
      <w:r>
        <w:object w:dxaOrig="15" w:dyaOrig="15">
          <v:shape id="_x0000_i1112" type="#_x0000_t75" style="width:.75pt;height:.75pt" o:ole="">
            <v:imagedata r:id="rId84" o:title=""/>
          </v:shape>
          <o:OLEObject Type="Embed" ProgID="Photoshop.Image.7" ShapeID="_x0000_i1112" DrawAspect="Content" ObjectID="_1661584012" r:id="rId150">
            <o:FieldCodes>\s</o:FieldCodes>
          </o:OLEObject>
        </w:object>
      </w:r>
      <w:r>
        <w:object w:dxaOrig="8281" w:dyaOrig="5889">
          <v:shape id="_x0000_i1113" type="#_x0000_t75" style="width:414pt;height:294.75pt" o:ole="">
            <v:imagedata r:id="rId151" o:title=""/>
          </v:shape>
          <o:OLEObject Type="Embed" ProgID="Photoshop.Image.7" ShapeID="_x0000_i1113" DrawAspect="Content" ObjectID="_1661584013" r:id="rId152">
            <o:FieldCodes>\s</o:FieldCodes>
          </o:OLEObject>
        </w:object>
      </w:r>
    </w:p>
    <w:p w:rsidR="00912959" w:rsidRPr="00160A55" w:rsidRDefault="00017B5E" w:rsidP="00160A55">
      <w:pPr>
        <w:ind w:firstLine="708"/>
        <w:jc w:val="both"/>
        <w:rPr>
          <w:szCs w:val="28"/>
        </w:rPr>
      </w:pPr>
      <w:r w:rsidRPr="00FA7F74">
        <w:rPr>
          <w:szCs w:val="28"/>
        </w:rPr>
        <w:t>61</w:t>
      </w:r>
      <w:r w:rsidR="00912959" w:rsidRPr="00FA7F74">
        <w:rPr>
          <w:szCs w:val="28"/>
        </w:rPr>
        <w:t>.</w:t>
      </w:r>
      <w:r w:rsidR="00912959" w:rsidRPr="00160A55">
        <w:rPr>
          <w:szCs w:val="28"/>
        </w:rPr>
        <w:t xml:space="preserve"> Приспособленное помещение</w:t>
      </w:r>
      <w:r w:rsidR="00160A55">
        <w:rPr>
          <w:szCs w:val="28"/>
        </w:rPr>
        <w:t xml:space="preserve"> (для занятий спортом)</w:t>
      </w:r>
      <w:r w:rsidR="00912959" w:rsidRPr="00160A55">
        <w:rPr>
          <w:szCs w:val="28"/>
        </w:rPr>
        <w:t xml:space="preserve">   (174260, Новгородская область,        г. Малая Вишера, ул. Школь</w:t>
      </w:r>
      <w:r w:rsidR="00912959" w:rsidRPr="00160A55">
        <w:rPr>
          <w:szCs w:val="28"/>
        </w:rPr>
        <w:softHyphen/>
        <w:t>ная, д.1, при  муниципальном автономном общеобразова</w:t>
      </w:r>
      <w:r w:rsidR="00912959" w:rsidRPr="00160A55">
        <w:rPr>
          <w:szCs w:val="28"/>
        </w:rPr>
        <w:softHyphen/>
        <w:t>тельном учреждении средн</w:t>
      </w:r>
      <w:r w:rsidR="00160A55">
        <w:rPr>
          <w:szCs w:val="28"/>
        </w:rPr>
        <w:t>ей</w:t>
      </w:r>
      <w:r w:rsidR="00912959" w:rsidRPr="00160A55">
        <w:rPr>
          <w:szCs w:val="28"/>
        </w:rPr>
        <w:t xml:space="preserve"> общеобразовательн</w:t>
      </w:r>
      <w:r w:rsidR="00160A55">
        <w:rPr>
          <w:szCs w:val="28"/>
        </w:rPr>
        <w:t>ой</w:t>
      </w:r>
      <w:r w:rsidR="00912959" w:rsidRPr="00160A55">
        <w:rPr>
          <w:szCs w:val="28"/>
        </w:rPr>
        <w:t xml:space="preserve"> школ</w:t>
      </w:r>
      <w:r w:rsidR="00160A55">
        <w:rPr>
          <w:szCs w:val="28"/>
        </w:rPr>
        <w:t>е</w:t>
      </w:r>
      <w:r w:rsidR="00912959" w:rsidRPr="00160A55">
        <w:rPr>
          <w:szCs w:val="28"/>
        </w:rPr>
        <w:t xml:space="preserve"> №4 г.</w:t>
      </w:r>
      <w:r w:rsidR="00711102" w:rsidRPr="00711102">
        <w:rPr>
          <w:szCs w:val="28"/>
        </w:rPr>
        <w:t xml:space="preserve"> </w:t>
      </w:r>
      <w:r w:rsidR="00912959" w:rsidRPr="00160A55">
        <w:rPr>
          <w:szCs w:val="28"/>
        </w:rPr>
        <w:t>Малая Вишера Новгород</w:t>
      </w:r>
      <w:r w:rsidR="00912959" w:rsidRPr="00160A55">
        <w:rPr>
          <w:szCs w:val="28"/>
        </w:rPr>
        <w:softHyphen/>
        <w:t>ск</w:t>
      </w:r>
      <w:r w:rsidR="00160A55">
        <w:rPr>
          <w:szCs w:val="28"/>
        </w:rPr>
        <w:t>ой области</w:t>
      </w:r>
      <w:r w:rsidR="00912959" w:rsidRPr="00160A55">
        <w:rPr>
          <w:szCs w:val="28"/>
        </w:rPr>
        <w:t>)</w:t>
      </w:r>
    </w:p>
    <w:p w:rsidR="00912959" w:rsidRDefault="00912959" w:rsidP="00912959">
      <w:pPr>
        <w:rPr>
          <w:sz w:val="24"/>
        </w:rPr>
      </w:pPr>
    </w:p>
    <w:p w:rsidR="00912959" w:rsidRDefault="00912959" w:rsidP="00912959">
      <w:r>
        <w:object w:dxaOrig="15" w:dyaOrig="15">
          <v:shape id="_x0000_i1114" type="#_x0000_t75" style="width:.75pt;height:.75pt" o:ole="">
            <v:imagedata r:id="rId74" o:title=""/>
          </v:shape>
          <o:OLEObject Type="Embed" ProgID="Photoshop.Image.7" ShapeID="_x0000_i1114" DrawAspect="Content" ObjectID="_1661584014" r:id="rId153">
            <o:FieldCodes>\s</o:FieldCodes>
          </o:OLEObject>
        </w:object>
      </w:r>
      <w:r>
        <w:object w:dxaOrig="15" w:dyaOrig="15">
          <v:shape id="_x0000_i1115" type="#_x0000_t75" style="width:.75pt;height:.75pt" o:ole="">
            <v:imagedata r:id="rId84" o:title=""/>
          </v:shape>
          <o:OLEObject Type="Embed" ProgID="Photoshop.Image.7" ShapeID="_x0000_i1115" DrawAspect="Content" ObjectID="_1661584015" r:id="rId154">
            <o:FieldCodes>\s</o:FieldCodes>
          </o:OLEObject>
        </w:object>
      </w:r>
      <w:r>
        <w:object w:dxaOrig="15" w:dyaOrig="15">
          <v:shape id="_x0000_i1116" type="#_x0000_t75" style="width:.75pt;height:.75pt" o:ole="">
            <v:imagedata r:id="rId84" o:title=""/>
          </v:shape>
          <o:OLEObject Type="Embed" ProgID="Photoshop.Image.7" ShapeID="_x0000_i1116" DrawAspect="Content" ObjectID="_1661584016" r:id="rId155">
            <o:FieldCodes>\s</o:FieldCodes>
          </o:OLEObject>
        </w:object>
      </w:r>
      <w:r>
        <w:object w:dxaOrig="8281" w:dyaOrig="5889">
          <v:shape id="_x0000_i1117" type="#_x0000_t75" style="width:414pt;height:294.75pt" o:ole="">
            <v:imagedata r:id="rId156" o:title=""/>
          </v:shape>
          <o:OLEObject Type="Embed" ProgID="Photoshop.Image.7" ShapeID="_x0000_i1117" DrawAspect="Content" ObjectID="_1661584017" r:id="rId157">
            <o:FieldCodes>\s</o:FieldCodes>
          </o:OLEObject>
        </w:object>
      </w:r>
    </w:p>
    <w:p w:rsidR="00017B5E" w:rsidRPr="00D03473" w:rsidRDefault="00017B5E" w:rsidP="00017B5E">
      <w:pPr>
        <w:ind w:firstLine="708"/>
        <w:jc w:val="both"/>
        <w:rPr>
          <w:szCs w:val="28"/>
        </w:rPr>
      </w:pPr>
      <w:r w:rsidRPr="00FA7F74">
        <w:rPr>
          <w:szCs w:val="28"/>
        </w:rPr>
        <w:t>62.</w:t>
      </w:r>
      <w:r>
        <w:rPr>
          <w:szCs w:val="28"/>
        </w:rPr>
        <w:t xml:space="preserve"> </w:t>
      </w:r>
      <w:r w:rsidRPr="00D03473">
        <w:rPr>
          <w:szCs w:val="28"/>
        </w:rPr>
        <w:t>Приспособленное помещение (для занятий спортом) (174271,</w:t>
      </w:r>
      <w:r>
        <w:rPr>
          <w:szCs w:val="28"/>
        </w:rPr>
        <w:t xml:space="preserve"> </w:t>
      </w:r>
      <w:r w:rsidRPr="00D03473">
        <w:rPr>
          <w:szCs w:val="28"/>
        </w:rPr>
        <w:t>Новгородская область, Маловишерский район, д.Веребье, ул.Первого Мая, д.12)</w:t>
      </w:r>
    </w:p>
    <w:p w:rsidR="00017B5E" w:rsidRDefault="00017B5E" w:rsidP="00017B5E">
      <w:pPr>
        <w:rPr>
          <w:sz w:val="24"/>
        </w:rPr>
      </w:pPr>
    </w:p>
    <w:p w:rsidR="00017B5E" w:rsidRDefault="00017B5E" w:rsidP="00017B5E">
      <w:r>
        <w:object w:dxaOrig="8281" w:dyaOrig="5889">
          <v:shape id="_x0000_i1118" type="#_x0000_t75" style="width:414pt;height:294.75pt" o:ole="">
            <v:imagedata r:id="rId158" o:title=""/>
          </v:shape>
          <o:OLEObject Type="Embed" ProgID="Photoshop.Image.7" ShapeID="_x0000_i1118" DrawAspect="Content" ObjectID="_1661584018" r:id="rId159">
            <o:FieldCodes>\s</o:FieldCodes>
          </o:OLEObject>
        </w:object>
      </w:r>
    </w:p>
    <w:p w:rsidR="00017B5E" w:rsidRDefault="00017B5E" w:rsidP="00D03473">
      <w:pPr>
        <w:ind w:firstLine="708"/>
        <w:jc w:val="both"/>
        <w:rPr>
          <w:b/>
          <w:color w:val="FF0000"/>
          <w:szCs w:val="28"/>
        </w:rPr>
      </w:pPr>
    </w:p>
    <w:p w:rsidR="00017B5E" w:rsidRPr="00D03473" w:rsidRDefault="00017B5E" w:rsidP="00017B5E">
      <w:pPr>
        <w:ind w:firstLine="708"/>
        <w:jc w:val="both"/>
        <w:rPr>
          <w:szCs w:val="28"/>
        </w:rPr>
      </w:pPr>
      <w:r w:rsidRPr="00FA7F74">
        <w:rPr>
          <w:b/>
          <w:szCs w:val="28"/>
        </w:rPr>
        <w:t>63</w:t>
      </w:r>
      <w:r w:rsidRPr="00FA7F74">
        <w:rPr>
          <w:szCs w:val="28"/>
        </w:rPr>
        <w:t>.</w:t>
      </w:r>
      <w:r>
        <w:rPr>
          <w:szCs w:val="28"/>
        </w:rPr>
        <w:t xml:space="preserve"> </w:t>
      </w:r>
      <w:r w:rsidRPr="00D03473">
        <w:rPr>
          <w:szCs w:val="28"/>
        </w:rPr>
        <w:t>Приспособленное помещение (для занятий спортом) (174280 Новгородская область, Маловишерский район, д. Бурга, ул. Новгородская, д. 5</w:t>
      </w:r>
      <w:r>
        <w:rPr>
          <w:szCs w:val="28"/>
        </w:rPr>
        <w:t>,</w:t>
      </w:r>
      <w:r w:rsidRPr="00D03473">
        <w:rPr>
          <w:szCs w:val="28"/>
        </w:rPr>
        <w:t xml:space="preserve"> при муниципальном  автоном</w:t>
      </w:r>
      <w:r w:rsidRPr="00D03473">
        <w:rPr>
          <w:szCs w:val="28"/>
        </w:rPr>
        <w:softHyphen/>
        <w:t>ном общеобразовательное уч</w:t>
      </w:r>
      <w:r w:rsidRPr="00D03473">
        <w:rPr>
          <w:szCs w:val="28"/>
        </w:rPr>
        <w:softHyphen/>
        <w:t xml:space="preserve">реждении </w:t>
      </w:r>
      <w:r>
        <w:rPr>
          <w:szCs w:val="28"/>
        </w:rPr>
        <w:t>с</w:t>
      </w:r>
      <w:r w:rsidRPr="00D03473">
        <w:rPr>
          <w:szCs w:val="28"/>
        </w:rPr>
        <w:t>редн</w:t>
      </w:r>
      <w:r>
        <w:rPr>
          <w:szCs w:val="28"/>
        </w:rPr>
        <w:t>ей</w:t>
      </w:r>
      <w:r w:rsidRPr="00D03473">
        <w:rPr>
          <w:szCs w:val="28"/>
        </w:rPr>
        <w:t xml:space="preserve"> общеобра</w:t>
      </w:r>
      <w:r w:rsidRPr="00D03473">
        <w:rPr>
          <w:szCs w:val="28"/>
        </w:rPr>
        <w:softHyphen/>
        <w:t>зовательн</w:t>
      </w:r>
      <w:r>
        <w:rPr>
          <w:szCs w:val="28"/>
        </w:rPr>
        <w:t>ой</w:t>
      </w:r>
      <w:r w:rsidRPr="00D03473">
        <w:rPr>
          <w:szCs w:val="28"/>
        </w:rPr>
        <w:t xml:space="preserve"> школ</w:t>
      </w:r>
      <w:r>
        <w:rPr>
          <w:szCs w:val="28"/>
        </w:rPr>
        <w:t>е</w:t>
      </w:r>
      <w:r w:rsidRPr="00D03473">
        <w:rPr>
          <w:szCs w:val="28"/>
        </w:rPr>
        <w:t xml:space="preserve"> деревни Бурга)</w:t>
      </w:r>
    </w:p>
    <w:p w:rsidR="00017B5E" w:rsidRDefault="00017B5E" w:rsidP="00017B5E">
      <w:pPr>
        <w:ind w:firstLine="708"/>
        <w:jc w:val="both"/>
        <w:rPr>
          <w:b/>
          <w:color w:val="FF0000"/>
          <w:szCs w:val="28"/>
        </w:rPr>
      </w:pPr>
      <w:r>
        <w:object w:dxaOrig="8281" w:dyaOrig="5889">
          <v:shape id="_x0000_i1119" type="#_x0000_t75" style="width:414pt;height:294.75pt" o:ole="">
            <v:imagedata r:id="rId160" o:title=""/>
          </v:shape>
          <o:OLEObject Type="Embed" ProgID="Photoshop.Image.7" ShapeID="_x0000_i1119" DrawAspect="Content" ObjectID="_1661584019" r:id="rId161">
            <o:FieldCodes>\s</o:FieldCodes>
          </o:OLEObject>
        </w:object>
      </w:r>
    </w:p>
    <w:p w:rsidR="00017B5E" w:rsidRDefault="00017B5E" w:rsidP="00D03473">
      <w:pPr>
        <w:ind w:firstLine="708"/>
        <w:jc w:val="both"/>
        <w:rPr>
          <w:b/>
          <w:color w:val="FF0000"/>
          <w:szCs w:val="28"/>
        </w:rPr>
      </w:pPr>
    </w:p>
    <w:p w:rsidR="00017B5E" w:rsidRPr="00D03473" w:rsidRDefault="00017B5E" w:rsidP="00017B5E">
      <w:pPr>
        <w:ind w:firstLine="708"/>
        <w:jc w:val="both"/>
        <w:rPr>
          <w:szCs w:val="28"/>
        </w:rPr>
      </w:pPr>
      <w:r w:rsidRPr="00FA7F74">
        <w:rPr>
          <w:b/>
          <w:szCs w:val="28"/>
        </w:rPr>
        <w:t>64</w:t>
      </w:r>
      <w:r w:rsidRPr="00FA7F74">
        <w:rPr>
          <w:szCs w:val="28"/>
        </w:rPr>
        <w:t>.</w:t>
      </w:r>
      <w:r>
        <w:rPr>
          <w:szCs w:val="28"/>
        </w:rPr>
        <w:t xml:space="preserve"> </w:t>
      </w:r>
      <w:r w:rsidRPr="00D03473">
        <w:rPr>
          <w:szCs w:val="28"/>
        </w:rPr>
        <w:t>Приспособленное помещение (для занятий спортом) (174282, Новгородская область, Маловишерский район, д.Дворищи, ул.Школьная, д.2</w:t>
      </w:r>
      <w:r>
        <w:rPr>
          <w:szCs w:val="28"/>
        </w:rPr>
        <w:t>,</w:t>
      </w:r>
      <w:r w:rsidRPr="00D03473">
        <w:rPr>
          <w:szCs w:val="28"/>
        </w:rPr>
        <w:t xml:space="preserve"> при муниципальном общеобразовательном учреждени</w:t>
      </w:r>
      <w:r>
        <w:rPr>
          <w:szCs w:val="28"/>
        </w:rPr>
        <w:t>и</w:t>
      </w:r>
      <w:r w:rsidRPr="00D03473">
        <w:rPr>
          <w:szCs w:val="28"/>
        </w:rPr>
        <w:t xml:space="preserve"> основн</w:t>
      </w:r>
      <w:r>
        <w:rPr>
          <w:szCs w:val="28"/>
        </w:rPr>
        <w:t>ой</w:t>
      </w:r>
      <w:r w:rsidRPr="00D03473">
        <w:rPr>
          <w:szCs w:val="28"/>
        </w:rPr>
        <w:t xml:space="preserve"> общеобразователь</w:t>
      </w:r>
      <w:r w:rsidRPr="00D03473">
        <w:rPr>
          <w:szCs w:val="28"/>
        </w:rPr>
        <w:softHyphen/>
        <w:t>н</w:t>
      </w:r>
      <w:r>
        <w:rPr>
          <w:szCs w:val="28"/>
        </w:rPr>
        <w:t>ой</w:t>
      </w:r>
      <w:r w:rsidRPr="00D03473">
        <w:rPr>
          <w:szCs w:val="28"/>
        </w:rPr>
        <w:t xml:space="preserve"> школ</w:t>
      </w:r>
      <w:r>
        <w:rPr>
          <w:szCs w:val="28"/>
        </w:rPr>
        <w:t>е</w:t>
      </w:r>
      <w:r w:rsidRPr="00D03473">
        <w:rPr>
          <w:szCs w:val="28"/>
        </w:rPr>
        <w:t xml:space="preserve"> деревни Дворищи)</w:t>
      </w:r>
    </w:p>
    <w:p w:rsidR="00017B5E" w:rsidRDefault="00017B5E" w:rsidP="00017B5E">
      <w:pPr>
        <w:ind w:firstLine="708"/>
        <w:jc w:val="both"/>
        <w:rPr>
          <w:b/>
          <w:color w:val="FF0000"/>
          <w:szCs w:val="28"/>
        </w:rPr>
      </w:pPr>
      <w:r>
        <w:object w:dxaOrig="8281" w:dyaOrig="5889">
          <v:shape id="_x0000_i1120" type="#_x0000_t75" style="width:414pt;height:294.75pt" o:ole="">
            <v:imagedata r:id="rId162" o:title=""/>
          </v:shape>
          <o:OLEObject Type="Embed" ProgID="Photoshop.Image.7" ShapeID="_x0000_i1120" DrawAspect="Content" ObjectID="_1661584020" r:id="rId163">
            <o:FieldCodes>\s</o:FieldCodes>
          </o:OLEObject>
        </w:object>
      </w:r>
    </w:p>
    <w:p w:rsidR="00017B5E" w:rsidRDefault="00017B5E" w:rsidP="00D03473">
      <w:pPr>
        <w:ind w:firstLine="708"/>
        <w:jc w:val="both"/>
        <w:rPr>
          <w:b/>
          <w:color w:val="FF0000"/>
          <w:szCs w:val="28"/>
        </w:rPr>
      </w:pPr>
    </w:p>
    <w:p w:rsidR="00017B5E" w:rsidRPr="00D03473" w:rsidRDefault="00017B5E" w:rsidP="00017B5E">
      <w:pPr>
        <w:spacing w:before="120"/>
        <w:ind w:firstLine="708"/>
        <w:jc w:val="both"/>
        <w:rPr>
          <w:szCs w:val="28"/>
        </w:rPr>
      </w:pPr>
      <w:r w:rsidRPr="00FA7F74">
        <w:rPr>
          <w:b/>
          <w:szCs w:val="28"/>
        </w:rPr>
        <w:t>65</w:t>
      </w:r>
      <w:r w:rsidRPr="00FA7F74">
        <w:rPr>
          <w:szCs w:val="28"/>
        </w:rPr>
        <w:t>.</w:t>
      </w:r>
      <w:r>
        <w:rPr>
          <w:szCs w:val="28"/>
        </w:rPr>
        <w:t xml:space="preserve"> </w:t>
      </w:r>
      <w:r w:rsidRPr="00D03473">
        <w:rPr>
          <w:szCs w:val="28"/>
        </w:rPr>
        <w:t>Приспособленное помещение (для занятий спортом) (174290, Новгородская область, Маловишерский район, д.Мстинский Мост, ул.Воровского, д.5 )</w:t>
      </w:r>
    </w:p>
    <w:p w:rsidR="00017B5E" w:rsidRPr="00F92981" w:rsidRDefault="00017B5E" w:rsidP="00017B5E">
      <w:pPr>
        <w:spacing w:before="120" w:line="240" w:lineRule="exact"/>
        <w:rPr>
          <w:sz w:val="24"/>
        </w:rPr>
      </w:pPr>
    </w:p>
    <w:p w:rsidR="00017B5E" w:rsidRDefault="00017B5E" w:rsidP="00017B5E">
      <w:r>
        <w:object w:dxaOrig="8281" w:dyaOrig="5889">
          <v:shape id="_x0000_i1121" type="#_x0000_t75" style="width:414pt;height:294.75pt" o:ole="">
            <v:imagedata r:id="rId164" o:title=""/>
          </v:shape>
          <o:OLEObject Type="Embed" ProgID="Photoshop.Image.7" ShapeID="_x0000_i1121" DrawAspect="Content" ObjectID="_1661584021" r:id="rId165">
            <o:FieldCodes>\s</o:FieldCodes>
          </o:OLEObject>
        </w:object>
      </w:r>
    </w:p>
    <w:p w:rsidR="00017B5E" w:rsidRDefault="00017B5E" w:rsidP="00D03473">
      <w:pPr>
        <w:ind w:firstLine="708"/>
        <w:jc w:val="both"/>
        <w:rPr>
          <w:b/>
          <w:color w:val="FF0000"/>
          <w:szCs w:val="28"/>
        </w:rPr>
      </w:pPr>
    </w:p>
    <w:p w:rsidR="00017B5E" w:rsidRDefault="00017B5E" w:rsidP="00D03473">
      <w:pPr>
        <w:ind w:firstLine="708"/>
        <w:jc w:val="both"/>
        <w:rPr>
          <w:szCs w:val="28"/>
        </w:rPr>
      </w:pPr>
      <w:r w:rsidRPr="00FA7F74">
        <w:rPr>
          <w:szCs w:val="28"/>
        </w:rPr>
        <w:t>66.</w:t>
      </w:r>
      <w:r>
        <w:rPr>
          <w:b/>
          <w:color w:val="FF0000"/>
          <w:szCs w:val="28"/>
        </w:rPr>
        <w:t xml:space="preserve"> </w:t>
      </w:r>
      <w:r w:rsidRPr="00D03473">
        <w:rPr>
          <w:szCs w:val="28"/>
        </w:rPr>
        <w:t>Приспособленное помеще</w:t>
      </w:r>
      <w:r w:rsidR="00351BF8">
        <w:rPr>
          <w:szCs w:val="28"/>
        </w:rPr>
        <w:t>ние (для занятий спортом) (17426</w:t>
      </w:r>
      <w:r w:rsidRPr="00D03473">
        <w:rPr>
          <w:szCs w:val="28"/>
        </w:rPr>
        <w:t xml:space="preserve">0, Новгородская область, </w:t>
      </w:r>
      <w:r w:rsidR="00351BF8">
        <w:rPr>
          <w:szCs w:val="28"/>
        </w:rPr>
        <w:t xml:space="preserve">г. </w:t>
      </w:r>
      <w:r w:rsidRPr="00D03473">
        <w:rPr>
          <w:szCs w:val="28"/>
        </w:rPr>
        <w:t>Мал</w:t>
      </w:r>
      <w:r w:rsidR="00351BF8">
        <w:rPr>
          <w:szCs w:val="28"/>
        </w:rPr>
        <w:t xml:space="preserve">ая Вишера, </w:t>
      </w:r>
      <w:r w:rsidRPr="00D03473">
        <w:rPr>
          <w:szCs w:val="28"/>
        </w:rPr>
        <w:t>ул.</w:t>
      </w:r>
      <w:r w:rsidR="003B14D4">
        <w:rPr>
          <w:szCs w:val="28"/>
        </w:rPr>
        <w:t xml:space="preserve"> </w:t>
      </w:r>
      <w:r w:rsidR="00351BF8">
        <w:rPr>
          <w:szCs w:val="28"/>
        </w:rPr>
        <w:t>Октябрьская</w:t>
      </w:r>
      <w:r w:rsidRPr="00D03473">
        <w:rPr>
          <w:szCs w:val="28"/>
        </w:rPr>
        <w:t>, д.</w:t>
      </w:r>
      <w:r w:rsidR="00351BF8">
        <w:rPr>
          <w:szCs w:val="28"/>
        </w:rPr>
        <w:t>36а</w:t>
      </w:r>
      <w:r w:rsidRPr="00D03473">
        <w:rPr>
          <w:szCs w:val="28"/>
        </w:rPr>
        <w:t>)</w:t>
      </w:r>
    </w:p>
    <w:p w:rsidR="00351BF8" w:rsidRDefault="00351BF8" w:rsidP="00D03473">
      <w:pPr>
        <w:ind w:firstLine="708"/>
        <w:jc w:val="both"/>
        <w:rPr>
          <w:szCs w:val="28"/>
        </w:rPr>
      </w:pPr>
    </w:p>
    <w:p w:rsidR="00351BF8" w:rsidRDefault="005F2168" w:rsidP="00D03473">
      <w:pPr>
        <w:ind w:firstLine="708"/>
        <w:jc w:val="both"/>
        <w:rPr>
          <w:szCs w:val="28"/>
        </w:rPr>
      </w:pPr>
      <w:r>
        <w:rPr>
          <w:noProof/>
        </w:rPr>
        <w:drawing>
          <wp:inline distT="0" distB="0" distL="0" distR="0">
            <wp:extent cx="5314950" cy="3476625"/>
            <wp:effectExtent l="19050" t="0" r="0" b="0"/>
            <wp:docPr id="98" name="Рисунок 98" descr="Октябрьская 36а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Октябрьская 36а (2)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BF8" w:rsidRDefault="00351BF8" w:rsidP="00D03473">
      <w:pPr>
        <w:ind w:firstLine="708"/>
        <w:jc w:val="both"/>
        <w:rPr>
          <w:szCs w:val="28"/>
        </w:rPr>
      </w:pPr>
    </w:p>
    <w:p w:rsidR="00483527" w:rsidRDefault="00483527" w:rsidP="00483527">
      <w:pPr>
        <w:tabs>
          <w:tab w:val="left" w:pos="4065"/>
        </w:tabs>
        <w:ind w:firstLine="708"/>
        <w:jc w:val="both"/>
        <w:rPr>
          <w:szCs w:val="28"/>
        </w:rPr>
      </w:pPr>
      <w:r>
        <w:rPr>
          <w:szCs w:val="28"/>
        </w:rPr>
        <w:tab/>
      </w:r>
    </w:p>
    <w:p w:rsidR="00351BF8" w:rsidRDefault="00351BF8" w:rsidP="00483527">
      <w:pPr>
        <w:tabs>
          <w:tab w:val="left" w:pos="4065"/>
        </w:tabs>
        <w:ind w:firstLine="708"/>
        <w:jc w:val="both"/>
        <w:rPr>
          <w:szCs w:val="28"/>
        </w:rPr>
      </w:pPr>
      <w:r w:rsidRPr="00FA7F74">
        <w:rPr>
          <w:szCs w:val="28"/>
        </w:rPr>
        <w:t>67.</w:t>
      </w:r>
      <w:r>
        <w:rPr>
          <w:szCs w:val="28"/>
        </w:rPr>
        <w:t xml:space="preserve"> </w:t>
      </w:r>
      <w:r w:rsidRPr="00D03473">
        <w:rPr>
          <w:szCs w:val="28"/>
        </w:rPr>
        <w:t>Приспособленное помеще</w:t>
      </w:r>
      <w:r>
        <w:rPr>
          <w:szCs w:val="28"/>
        </w:rPr>
        <w:t>ние (для занятий спортом) (17426</w:t>
      </w:r>
      <w:r w:rsidRPr="00D03473">
        <w:rPr>
          <w:szCs w:val="28"/>
        </w:rPr>
        <w:t xml:space="preserve">0, Новгородская область, </w:t>
      </w:r>
      <w:r>
        <w:rPr>
          <w:szCs w:val="28"/>
        </w:rPr>
        <w:t xml:space="preserve">г. </w:t>
      </w:r>
      <w:r w:rsidRPr="00D03473">
        <w:rPr>
          <w:szCs w:val="28"/>
        </w:rPr>
        <w:t>Мал</w:t>
      </w:r>
      <w:r>
        <w:rPr>
          <w:szCs w:val="28"/>
        </w:rPr>
        <w:t xml:space="preserve">ая Вишера, </w:t>
      </w:r>
      <w:r w:rsidRPr="00D03473">
        <w:rPr>
          <w:szCs w:val="28"/>
        </w:rPr>
        <w:t>ул.</w:t>
      </w:r>
      <w:r>
        <w:rPr>
          <w:szCs w:val="28"/>
        </w:rPr>
        <w:t>Карла Макса,</w:t>
      </w:r>
      <w:r w:rsidRPr="00D03473">
        <w:rPr>
          <w:szCs w:val="28"/>
        </w:rPr>
        <w:t xml:space="preserve"> д.</w:t>
      </w:r>
      <w:r>
        <w:rPr>
          <w:szCs w:val="28"/>
        </w:rPr>
        <w:t>19 при МАДОУ «Сказка»</w:t>
      </w:r>
      <w:r w:rsidRPr="00D03473">
        <w:rPr>
          <w:szCs w:val="28"/>
        </w:rPr>
        <w:t>)</w:t>
      </w:r>
    </w:p>
    <w:p w:rsidR="00351BF8" w:rsidRDefault="005F2168" w:rsidP="00351BF8">
      <w:pPr>
        <w:ind w:firstLine="708"/>
        <w:jc w:val="both"/>
        <w:rPr>
          <w:szCs w:val="28"/>
        </w:rPr>
      </w:pPr>
      <w:r>
        <w:rPr>
          <w:noProof/>
        </w:rPr>
        <w:drawing>
          <wp:inline distT="0" distB="0" distL="0" distR="0">
            <wp:extent cx="5457825" cy="3171825"/>
            <wp:effectExtent l="19050" t="0" r="9525" b="0"/>
            <wp:docPr id="99" name="Рисунок 99" descr="Сказка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Сказка (1)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BF8" w:rsidRDefault="00351BF8" w:rsidP="00351BF8">
      <w:pPr>
        <w:ind w:firstLine="708"/>
        <w:jc w:val="both"/>
        <w:rPr>
          <w:szCs w:val="28"/>
        </w:rPr>
      </w:pPr>
    </w:p>
    <w:p w:rsidR="00351BF8" w:rsidRDefault="00351BF8" w:rsidP="00351BF8">
      <w:pPr>
        <w:ind w:firstLine="708"/>
        <w:jc w:val="both"/>
        <w:rPr>
          <w:szCs w:val="28"/>
        </w:rPr>
      </w:pPr>
    </w:p>
    <w:p w:rsidR="00351BF8" w:rsidRDefault="00351BF8" w:rsidP="00351BF8">
      <w:pPr>
        <w:ind w:firstLine="708"/>
        <w:jc w:val="both"/>
        <w:rPr>
          <w:szCs w:val="28"/>
        </w:rPr>
      </w:pPr>
    </w:p>
    <w:p w:rsidR="00351BF8" w:rsidRDefault="00351BF8" w:rsidP="00351BF8">
      <w:pPr>
        <w:ind w:firstLine="708"/>
        <w:jc w:val="both"/>
        <w:rPr>
          <w:szCs w:val="28"/>
        </w:rPr>
      </w:pPr>
    </w:p>
    <w:p w:rsidR="00CA36B2" w:rsidRDefault="00CA36B2" w:rsidP="00351BF8">
      <w:pPr>
        <w:ind w:firstLine="708"/>
        <w:jc w:val="both"/>
        <w:rPr>
          <w:szCs w:val="28"/>
        </w:rPr>
      </w:pPr>
    </w:p>
    <w:p w:rsidR="00CA36B2" w:rsidRDefault="00CA36B2" w:rsidP="00483527">
      <w:pPr>
        <w:jc w:val="both"/>
        <w:rPr>
          <w:szCs w:val="28"/>
        </w:rPr>
      </w:pPr>
    </w:p>
    <w:p w:rsidR="00351BF8" w:rsidRDefault="00351BF8" w:rsidP="00351BF8">
      <w:pPr>
        <w:ind w:firstLine="708"/>
        <w:jc w:val="both"/>
        <w:rPr>
          <w:szCs w:val="28"/>
        </w:rPr>
      </w:pPr>
      <w:r w:rsidRPr="00FA7F74">
        <w:rPr>
          <w:szCs w:val="28"/>
        </w:rPr>
        <w:t>68.</w:t>
      </w:r>
      <w:r w:rsidRPr="00351BF8">
        <w:rPr>
          <w:szCs w:val="28"/>
        </w:rPr>
        <w:t xml:space="preserve"> </w:t>
      </w:r>
      <w:r w:rsidRPr="00D03473">
        <w:rPr>
          <w:szCs w:val="28"/>
        </w:rPr>
        <w:t>Приспособленное помеще</w:t>
      </w:r>
      <w:r>
        <w:rPr>
          <w:szCs w:val="28"/>
        </w:rPr>
        <w:t>ние (для занятий спортом) (17426</w:t>
      </w:r>
      <w:r w:rsidRPr="00D03473">
        <w:rPr>
          <w:szCs w:val="28"/>
        </w:rPr>
        <w:t xml:space="preserve">0, Новгородская область, </w:t>
      </w:r>
      <w:r>
        <w:rPr>
          <w:szCs w:val="28"/>
        </w:rPr>
        <w:t xml:space="preserve">г. </w:t>
      </w:r>
      <w:r w:rsidRPr="00D03473">
        <w:rPr>
          <w:szCs w:val="28"/>
        </w:rPr>
        <w:t>Мал</w:t>
      </w:r>
      <w:r>
        <w:rPr>
          <w:szCs w:val="28"/>
        </w:rPr>
        <w:t xml:space="preserve">ая Вишера, </w:t>
      </w:r>
      <w:r w:rsidRPr="00D03473">
        <w:rPr>
          <w:szCs w:val="28"/>
        </w:rPr>
        <w:t>ул.</w:t>
      </w:r>
      <w:r w:rsidR="00483527">
        <w:rPr>
          <w:szCs w:val="28"/>
        </w:rPr>
        <w:t xml:space="preserve"> </w:t>
      </w:r>
      <w:r>
        <w:rPr>
          <w:szCs w:val="28"/>
        </w:rPr>
        <w:t>Революции,</w:t>
      </w:r>
      <w:r w:rsidRPr="00D03473">
        <w:rPr>
          <w:szCs w:val="28"/>
        </w:rPr>
        <w:t xml:space="preserve"> д.</w:t>
      </w:r>
      <w:r w:rsidR="003B14D4">
        <w:rPr>
          <w:szCs w:val="28"/>
        </w:rPr>
        <w:t>29</w:t>
      </w:r>
      <w:r w:rsidRPr="00D03473">
        <w:rPr>
          <w:szCs w:val="28"/>
        </w:rPr>
        <w:t>)</w:t>
      </w:r>
    </w:p>
    <w:p w:rsidR="00351BF8" w:rsidRDefault="00351BF8" w:rsidP="00351BF8">
      <w:pPr>
        <w:ind w:firstLine="708"/>
        <w:jc w:val="both"/>
        <w:rPr>
          <w:szCs w:val="28"/>
        </w:rPr>
      </w:pPr>
    </w:p>
    <w:p w:rsidR="00351BF8" w:rsidRDefault="005F2168" w:rsidP="00351BF8">
      <w:pPr>
        <w:ind w:firstLine="708"/>
        <w:jc w:val="both"/>
        <w:rPr>
          <w:szCs w:val="28"/>
        </w:rPr>
      </w:pPr>
      <w:r>
        <w:rPr>
          <w:noProof/>
        </w:rPr>
        <w:drawing>
          <wp:inline distT="0" distB="0" distL="0" distR="0">
            <wp:extent cx="5219700" cy="3819525"/>
            <wp:effectExtent l="19050" t="0" r="0" b="0"/>
            <wp:docPr id="100" name="Рисунок 100" descr="Революции 29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Революции 29 (1)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BF8" w:rsidRDefault="00351BF8" w:rsidP="00D03473">
      <w:pPr>
        <w:ind w:firstLine="708"/>
        <w:jc w:val="both"/>
        <w:rPr>
          <w:szCs w:val="28"/>
        </w:rPr>
      </w:pPr>
    </w:p>
    <w:p w:rsidR="00912959" w:rsidRPr="00D03473" w:rsidRDefault="00912959" w:rsidP="00D03473">
      <w:pPr>
        <w:ind w:firstLine="708"/>
        <w:jc w:val="both"/>
        <w:rPr>
          <w:szCs w:val="28"/>
        </w:rPr>
      </w:pPr>
      <w:r w:rsidRPr="00FA7F74">
        <w:rPr>
          <w:szCs w:val="28"/>
        </w:rPr>
        <w:t>6</w:t>
      </w:r>
      <w:r w:rsidR="00351BF8" w:rsidRPr="00FA7F74">
        <w:rPr>
          <w:szCs w:val="28"/>
        </w:rPr>
        <w:t>9</w:t>
      </w:r>
      <w:r w:rsidRPr="00FA7F74">
        <w:rPr>
          <w:szCs w:val="28"/>
        </w:rPr>
        <w:t>.</w:t>
      </w:r>
      <w:r w:rsidRPr="00D03473">
        <w:rPr>
          <w:szCs w:val="28"/>
        </w:rPr>
        <w:t xml:space="preserve"> Тренажерный зал (174260, Новгородская область, г.Малая Вишера, ул.Карла Маркса, д.18</w:t>
      </w:r>
      <w:r w:rsidR="00D03473">
        <w:rPr>
          <w:szCs w:val="28"/>
        </w:rPr>
        <w:t>,</w:t>
      </w:r>
      <w:r w:rsidRPr="00D03473">
        <w:rPr>
          <w:szCs w:val="28"/>
        </w:rPr>
        <w:t xml:space="preserve"> при муниципаль</w:t>
      </w:r>
      <w:r w:rsidRPr="00D03473">
        <w:rPr>
          <w:szCs w:val="28"/>
        </w:rPr>
        <w:softHyphen/>
        <w:t>ном автономном общеобразо</w:t>
      </w:r>
      <w:r w:rsidRPr="00D03473">
        <w:rPr>
          <w:szCs w:val="28"/>
        </w:rPr>
        <w:softHyphen/>
        <w:t>вательном учреждении сред</w:t>
      </w:r>
      <w:r w:rsidRPr="00D03473">
        <w:rPr>
          <w:szCs w:val="28"/>
        </w:rPr>
        <w:softHyphen/>
        <w:t>н</w:t>
      </w:r>
      <w:r w:rsidR="00D03473">
        <w:rPr>
          <w:szCs w:val="28"/>
        </w:rPr>
        <w:t>ей</w:t>
      </w:r>
      <w:r w:rsidRPr="00D03473">
        <w:rPr>
          <w:szCs w:val="28"/>
        </w:rPr>
        <w:t xml:space="preserve"> общеобразовательн</w:t>
      </w:r>
      <w:r w:rsidR="00D03473">
        <w:rPr>
          <w:szCs w:val="28"/>
        </w:rPr>
        <w:t>ой</w:t>
      </w:r>
      <w:r w:rsidRPr="00D03473">
        <w:rPr>
          <w:szCs w:val="28"/>
        </w:rPr>
        <w:t xml:space="preserve"> школ</w:t>
      </w:r>
      <w:r w:rsidR="00D03473">
        <w:rPr>
          <w:szCs w:val="28"/>
        </w:rPr>
        <w:t>е</w:t>
      </w:r>
      <w:r w:rsidRPr="00D03473">
        <w:rPr>
          <w:szCs w:val="28"/>
        </w:rPr>
        <w:t xml:space="preserve"> №2 г.Малая Вишера Новгород</w:t>
      </w:r>
      <w:r w:rsidRPr="00D03473">
        <w:rPr>
          <w:szCs w:val="28"/>
        </w:rPr>
        <w:softHyphen/>
        <w:t>ск</w:t>
      </w:r>
      <w:r w:rsidR="00D03473">
        <w:rPr>
          <w:szCs w:val="28"/>
        </w:rPr>
        <w:t>ой области</w:t>
      </w:r>
      <w:r w:rsidRPr="00D03473">
        <w:rPr>
          <w:szCs w:val="28"/>
        </w:rPr>
        <w:t>)</w:t>
      </w:r>
    </w:p>
    <w:p w:rsidR="00912959" w:rsidRDefault="00912959" w:rsidP="00912959">
      <w:pPr>
        <w:rPr>
          <w:sz w:val="24"/>
        </w:rPr>
      </w:pPr>
    </w:p>
    <w:p w:rsidR="00912959" w:rsidRDefault="00912959" w:rsidP="00912959">
      <w:r>
        <w:object w:dxaOrig="15" w:dyaOrig="15">
          <v:shape id="_x0000_i1125" type="#_x0000_t75" style="width:.75pt;height:.75pt" o:ole="">
            <v:imagedata r:id="rId88" o:title=""/>
          </v:shape>
          <o:OLEObject Type="Embed" ProgID="Photoshop.Image.7" ShapeID="_x0000_i1125" DrawAspect="Content" ObjectID="_1661584022" r:id="rId169">
            <o:FieldCodes>\s</o:FieldCodes>
          </o:OLEObject>
        </w:object>
      </w:r>
      <w:r>
        <w:object w:dxaOrig="8281" w:dyaOrig="5889">
          <v:shape id="_x0000_i1126" type="#_x0000_t75" style="width:414pt;height:294.75pt" o:ole="">
            <v:imagedata r:id="rId170" o:title=""/>
          </v:shape>
          <o:OLEObject Type="Embed" ProgID="Photoshop.Image.7" ShapeID="_x0000_i1126" DrawAspect="Content" ObjectID="_1661584023" r:id="rId171">
            <o:FieldCodes>\s</o:FieldCodes>
          </o:OLEObject>
        </w:object>
      </w:r>
    </w:p>
    <w:p w:rsidR="003F7DA8" w:rsidRDefault="003F7DA8" w:rsidP="00D03473">
      <w:pPr>
        <w:ind w:firstLine="708"/>
        <w:jc w:val="both"/>
        <w:rPr>
          <w:szCs w:val="28"/>
        </w:rPr>
      </w:pPr>
    </w:p>
    <w:p w:rsidR="00912959" w:rsidRPr="00D03473" w:rsidRDefault="00351BF8" w:rsidP="00D03473">
      <w:pPr>
        <w:ind w:firstLine="708"/>
        <w:jc w:val="both"/>
        <w:rPr>
          <w:szCs w:val="28"/>
        </w:rPr>
      </w:pPr>
      <w:r w:rsidRPr="00FA7F74">
        <w:rPr>
          <w:szCs w:val="28"/>
        </w:rPr>
        <w:t>70</w:t>
      </w:r>
      <w:r w:rsidR="00912959" w:rsidRPr="00FA7F74">
        <w:rPr>
          <w:szCs w:val="28"/>
        </w:rPr>
        <w:t>.</w:t>
      </w:r>
      <w:r w:rsidR="00912959" w:rsidRPr="00D03473">
        <w:rPr>
          <w:szCs w:val="28"/>
        </w:rPr>
        <w:t xml:space="preserve"> Тренажерный зал (174260, Новгородская область,        г. Малая Вишера, ул.Гага</w:t>
      </w:r>
      <w:r w:rsidR="00912959" w:rsidRPr="00D03473">
        <w:rPr>
          <w:szCs w:val="28"/>
        </w:rPr>
        <w:softHyphen/>
        <w:t>рина, д.14, при  муниципаль</w:t>
      </w:r>
      <w:r w:rsidR="00912959" w:rsidRPr="00D03473">
        <w:rPr>
          <w:szCs w:val="28"/>
        </w:rPr>
        <w:softHyphen/>
        <w:t>ном автономном общеобразо</w:t>
      </w:r>
      <w:r w:rsidR="00912959" w:rsidRPr="00D03473">
        <w:rPr>
          <w:szCs w:val="28"/>
        </w:rPr>
        <w:softHyphen/>
        <w:t>вательном учреждении сред</w:t>
      </w:r>
      <w:r w:rsidR="00912959" w:rsidRPr="00D03473">
        <w:rPr>
          <w:szCs w:val="28"/>
        </w:rPr>
        <w:softHyphen/>
        <w:t>н</w:t>
      </w:r>
      <w:r w:rsidR="00D03473">
        <w:rPr>
          <w:szCs w:val="28"/>
        </w:rPr>
        <w:t>ей</w:t>
      </w:r>
      <w:r w:rsidR="00912959" w:rsidRPr="00D03473">
        <w:rPr>
          <w:szCs w:val="28"/>
        </w:rPr>
        <w:t xml:space="preserve"> общеобразовательн</w:t>
      </w:r>
      <w:r w:rsidR="00D03473">
        <w:rPr>
          <w:szCs w:val="28"/>
        </w:rPr>
        <w:t>ой</w:t>
      </w:r>
      <w:r w:rsidR="00912959" w:rsidRPr="00D03473">
        <w:rPr>
          <w:szCs w:val="28"/>
        </w:rPr>
        <w:t xml:space="preserve"> школ</w:t>
      </w:r>
      <w:r w:rsidR="00D03473">
        <w:rPr>
          <w:szCs w:val="28"/>
        </w:rPr>
        <w:t>е</w:t>
      </w:r>
      <w:r w:rsidR="00912959" w:rsidRPr="00D03473">
        <w:rPr>
          <w:szCs w:val="28"/>
        </w:rPr>
        <w:t xml:space="preserve"> №1 г.Малая Вишера Новгород</w:t>
      </w:r>
      <w:r w:rsidR="00912959" w:rsidRPr="00D03473">
        <w:rPr>
          <w:szCs w:val="28"/>
        </w:rPr>
        <w:softHyphen/>
        <w:t>ск</w:t>
      </w:r>
      <w:r w:rsidR="00D03473">
        <w:rPr>
          <w:szCs w:val="28"/>
        </w:rPr>
        <w:t>ой области</w:t>
      </w:r>
      <w:r w:rsidR="00912959" w:rsidRPr="00D03473">
        <w:rPr>
          <w:szCs w:val="28"/>
        </w:rPr>
        <w:t>)</w:t>
      </w:r>
    </w:p>
    <w:p w:rsidR="00912959" w:rsidRDefault="00912959" w:rsidP="00912959">
      <w:r>
        <w:object w:dxaOrig="15" w:dyaOrig="15">
          <v:shape id="_x0000_i1127" type="#_x0000_t75" style="width:.75pt;height:.75pt" o:ole="">
            <v:imagedata r:id="rId88" o:title=""/>
          </v:shape>
          <o:OLEObject Type="Embed" ProgID="Photoshop.Image.7" ShapeID="_x0000_i1127" DrawAspect="Content" ObjectID="_1661584024" r:id="rId172">
            <o:FieldCodes>\s</o:FieldCodes>
          </o:OLEObject>
        </w:object>
      </w:r>
      <w:r>
        <w:object w:dxaOrig="8281" w:dyaOrig="5889">
          <v:shape id="_x0000_i1128" type="#_x0000_t75" style="width:414pt;height:294.75pt" o:ole="">
            <v:imagedata r:id="rId173" o:title=""/>
          </v:shape>
          <o:OLEObject Type="Embed" ProgID="Photoshop.Image.7" ShapeID="_x0000_i1128" DrawAspect="Content" ObjectID="_1661584025" r:id="rId174">
            <o:FieldCodes>\s</o:FieldCodes>
          </o:OLEObject>
        </w:object>
      </w:r>
    </w:p>
    <w:p w:rsidR="00CA36B2" w:rsidRDefault="00CA36B2" w:rsidP="00912959"/>
    <w:p w:rsidR="00CA36B2" w:rsidRDefault="00CA36B2" w:rsidP="00912959"/>
    <w:p w:rsidR="00912959" w:rsidRPr="001E31B9" w:rsidRDefault="00351BF8" w:rsidP="00351BF8">
      <w:pPr>
        <w:jc w:val="both"/>
        <w:rPr>
          <w:szCs w:val="28"/>
        </w:rPr>
      </w:pPr>
      <w:r w:rsidRPr="00FA7F74">
        <w:rPr>
          <w:sz w:val="24"/>
        </w:rPr>
        <w:t xml:space="preserve">       </w:t>
      </w:r>
      <w:r w:rsidRPr="00FA7F74">
        <w:rPr>
          <w:szCs w:val="28"/>
        </w:rPr>
        <w:t>71</w:t>
      </w:r>
      <w:r w:rsidR="00912959" w:rsidRPr="00FA7F74">
        <w:rPr>
          <w:szCs w:val="28"/>
        </w:rPr>
        <w:t>.</w:t>
      </w:r>
      <w:r w:rsidR="00912959" w:rsidRPr="00D03473">
        <w:rPr>
          <w:szCs w:val="28"/>
        </w:rPr>
        <w:t xml:space="preserve"> </w:t>
      </w:r>
      <w:r w:rsidR="001E31B9" w:rsidRPr="001E31B9">
        <w:rPr>
          <w:szCs w:val="28"/>
        </w:rPr>
        <w:t>Тренажерный зал. (</w:t>
      </w:r>
      <w:r w:rsidR="001E31B9" w:rsidRPr="001E31B9">
        <w:t>г. Малая Вишера, ул. 50 лет Октября, д. 16, при Областном автономном образовательном учреждении начального профессионального образования "Маловишерский техникум"</w:t>
      </w:r>
      <w:r w:rsidR="001E31B9" w:rsidRPr="001E31B9">
        <w:rPr>
          <w:szCs w:val="28"/>
        </w:rPr>
        <w:t>)</w:t>
      </w:r>
    </w:p>
    <w:p w:rsidR="00912959" w:rsidRDefault="00912959" w:rsidP="00912959">
      <w:r>
        <w:object w:dxaOrig="15" w:dyaOrig="15">
          <v:shape id="_x0000_i1129" type="#_x0000_t75" style="width:.75pt;height:.75pt" o:ole="">
            <v:imagedata r:id="rId88" o:title=""/>
          </v:shape>
          <o:OLEObject Type="Embed" ProgID="Photoshop.Image.7" ShapeID="_x0000_i1129" DrawAspect="Content" ObjectID="_1661584026" r:id="rId175">
            <o:FieldCodes>\s</o:FieldCodes>
          </o:OLEObject>
        </w:object>
      </w:r>
      <w:r>
        <w:object w:dxaOrig="8281" w:dyaOrig="5889">
          <v:shape id="_x0000_i1130" type="#_x0000_t75" style="width:414pt;height:294.75pt" o:ole="">
            <v:imagedata r:id="rId176" o:title=""/>
          </v:shape>
          <o:OLEObject Type="Embed" ProgID="Photoshop.Image.7" ShapeID="_x0000_i1130" DrawAspect="Content" ObjectID="_1661584027" r:id="rId177">
            <o:FieldCodes>\s</o:FieldCodes>
          </o:OLEObject>
        </w:object>
      </w:r>
    </w:p>
    <w:p w:rsidR="00912959" w:rsidRPr="00D03473" w:rsidRDefault="00351BF8" w:rsidP="00830F58">
      <w:pPr>
        <w:ind w:firstLine="708"/>
        <w:jc w:val="both"/>
        <w:rPr>
          <w:szCs w:val="28"/>
        </w:rPr>
      </w:pPr>
      <w:r w:rsidRPr="00FA7F74">
        <w:rPr>
          <w:szCs w:val="28"/>
        </w:rPr>
        <w:t>72</w:t>
      </w:r>
      <w:r w:rsidR="00912959" w:rsidRPr="00FA7F74">
        <w:rPr>
          <w:szCs w:val="28"/>
        </w:rPr>
        <w:t>.</w:t>
      </w:r>
      <w:r w:rsidR="00912959" w:rsidRPr="00D03473">
        <w:rPr>
          <w:szCs w:val="28"/>
        </w:rPr>
        <w:t xml:space="preserve"> Тренажерный зал (174260, Новгородская область, г.Малая Вишера, ул.Заво</w:t>
      </w:r>
      <w:r w:rsidR="00912959" w:rsidRPr="00D03473">
        <w:rPr>
          <w:szCs w:val="28"/>
        </w:rPr>
        <w:softHyphen/>
        <w:t>дской Домострой, д.4</w:t>
      </w:r>
      <w:r w:rsidR="00D03473">
        <w:rPr>
          <w:szCs w:val="28"/>
        </w:rPr>
        <w:t>а</w:t>
      </w:r>
      <w:r w:rsidR="00912959" w:rsidRPr="00D03473">
        <w:rPr>
          <w:szCs w:val="28"/>
        </w:rPr>
        <w:t>)</w:t>
      </w:r>
    </w:p>
    <w:p w:rsidR="00912959" w:rsidRDefault="00912959" w:rsidP="00912959">
      <w:pPr>
        <w:rPr>
          <w:sz w:val="24"/>
        </w:rPr>
      </w:pPr>
    </w:p>
    <w:p w:rsidR="00912959" w:rsidRDefault="00912959" w:rsidP="00912959">
      <w:r>
        <w:object w:dxaOrig="15" w:dyaOrig="15">
          <v:shape id="_x0000_i1131" type="#_x0000_t75" style="width:.75pt;height:.75pt" o:ole="">
            <v:imagedata r:id="rId88" o:title=""/>
          </v:shape>
          <o:OLEObject Type="Embed" ProgID="Photoshop.Image.7" ShapeID="_x0000_i1131" DrawAspect="Content" ObjectID="_1661584028" r:id="rId178">
            <o:FieldCodes>\s</o:FieldCodes>
          </o:OLEObject>
        </w:object>
      </w:r>
      <w:r>
        <w:object w:dxaOrig="8281" w:dyaOrig="5889">
          <v:shape id="_x0000_i1132" type="#_x0000_t75" style="width:414pt;height:294.75pt" o:ole="">
            <v:imagedata r:id="rId179" o:title=""/>
          </v:shape>
          <o:OLEObject Type="Embed" ProgID="Photoshop.Image.7" ShapeID="_x0000_i1132" DrawAspect="Content" ObjectID="_1661584029" r:id="rId180">
            <o:FieldCodes>\s</o:FieldCodes>
          </o:OLEObject>
        </w:object>
      </w:r>
    </w:p>
    <w:p w:rsidR="00912959" w:rsidRDefault="00912959" w:rsidP="00912959"/>
    <w:p w:rsidR="00912959" w:rsidRDefault="00912959" w:rsidP="00912959"/>
    <w:p w:rsidR="00351BF8" w:rsidRDefault="00351BF8" w:rsidP="00D03473">
      <w:pPr>
        <w:ind w:firstLine="708"/>
        <w:jc w:val="both"/>
        <w:rPr>
          <w:szCs w:val="28"/>
        </w:rPr>
      </w:pPr>
      <w:r w:rsidRPr="00FA7F74">
        <w:rPr>
          <w:b/>
          <w:szCs w:val="28"/>
        </w:rPr>
        <w:t>73</w:t>
      </w:r>
      <w:r w:rsidRPr="00FA7F74">
        <w:rPr>
          <w:szCs w:val="28"/>
        </w:rPr>
        <w:t>.</w:t>
      </w:r>
      <w:r w:rsidRPr="00351BF8">
        <w:rPr>
          <w:szCs w:val="28"/>
        </w:rPr>
        <w:t xml:space="preserve"> Спортивная площадка с уличными тренажерами</w:t>
      </w:r>
    </w:p>
    <w:p w:rsidR="00351BF8" w:rsidRDefault="00351BF8" w:rsidP="00D03473">
      <w:pPr>
        <w:ind w:firstLine="708"/>
        <w:jc w:val="both"/>
        <w:rPr>
          <w:szCs w:val="28"/>
        </w:rPr>
      </w:pPr>
    </w:p>
    <w:p w:rsidR="00351BF8" w:rsidRDefault="00351BF8" w:rsidP="00D03473">
      <w:pPr>
        <w:ind w:firstLine="708"/>
        <w:jc w:val="both"/>
        <w:rPr>
          <w:szCs w:val="28"/>
        </w:rPr>
      </w:pPr>
    </w:p>
    <w:p w:rsidR="00351BF8" w:rsidRDefault="005F2168" w:rsidP="00D03473">
      <w:pPr>
        <w:ind w:firstLine="708"/>
        <w:jc w:val="both"/>
        <w:rPr>
          <w:szCs w:val="28"/>
        </w:rPr>
      </w:pPr>
      <w:r>
        <w:rPr>
          <w:noProof/>
        </w:rPr>
        <w:drawing>
          <wp:inline distT="0" distB="0" distL="0" distR="0">
            <wp:extent cx="5505450" cy="3733800"/>
            <wp:effectExtent l="19050" t="0" r="0" b="0"/>
            <wp:docPr id="109" name="Рисунок 109" descr="Сос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Сосновая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BF8" w:rsidRDefault="00351BF8" w:rsidP="00D03473">
      <w:pPr>
        <w:ind w:firstLine="708"/>
        <w:jc w:val="both"/>
        <w:rPr>
          <w:szCs w:val="28"/>
        </w:rPr>
      </w:pPr>
    </w:p>
    <w:p w:rsidR="00CA36B2" w:rsidRDefault="00CA36B2" w:rsidP="00D03473">
      <w:pPr>
        <w:ind w:firstLine="708"/>
        <w:jc w:val="both"/>
        <w:rPr>
          <w:szCs w:val="28"/>
        </w:rPr>
      </w:pPr>
    </w:p>
    <w:p w:rsidR="00351BF8" w:rsidRDefault="00483527" w:rsidP="00351BF8">
      <w:pPr>
        <w:ind w:left="720"/>
        <w:jc w:val="center"/>
        <w:rPr>
          <w:szCs w:val="28"/>
        </w:rPr>
      </w:pPr>
      <w:r>
        <w:rPr>
          <w:szCs w:val="28"/>
          <w:lang w:val="en-US"/>
        </w:rPr>
        <w:t>V</w:t>
      </w:r>
      <w:r w:rsidR="00351BF8" w:rsidRPr="00351BF8">
        <w:rPr>
          <w:szCs w:val="28"/>
        </w:rPr>
        <w:t>.</w:t>
      </w:r>
      <w:r w:rsidR="00351BF8">
        <w:rPr>
          <w:szCs w:val="28"/>
        </w:rPr>
        <w:t xml:space="preserve">  МЕСТА МАССОВОГО СКОПЛЕНИЯ ГРАЖДАН И МЕСТА НАХОЖДЕНИЯ ИСТОЧНИКОВ ПОВЫШЕННОЙ ОПАСНОСТИ</w:t>
      </w:r>
    </w:p>
    <w:p w:rsidR="00912959" w:rsidRDefault="00912959" w:rsidP="00912959"/>
    <w:p w:rsidR="00912959" w:rsidRDefault="00351BF8" w:rsidP="00C45E84">
      <w:pPr>
        <w:ind w:firstLine="708"/>
        <w:rPr>
          <w:szCs w:val="28"/>
        </w:rPr>
      </w:pPr>
      <w:r w:rsidRPr="00FA7F74">
        <w:rPr>
          <w:szCs w:val="28"/>
        </w:rPr>
        <w:t>7</w:t>
      </w:r>
      <w:r w:rsidR="00FA7F74" w:rsidRPr="00FA7F74">
        <w:rPr>
          <w:szCs w:val="28"/>
        </w:rPr>
        <w:t>4</w:t>
      </w:r>
      <w:r w:rsidR="00912959" w:rsidRPr="00C45E84">
        <w:rPr>
          <w:szCs w:val="28"/>
        </w:rPr>
        <w:t>.</w:t>
      </w:r>
      <w:r>
        <w:rPr>
          <w:szCs w:val="28"/>
        </w:rPr>
        <w:t xml:space="preserve"> </w:t>
      </w:r>
      <w:r w:rsidR="00912959" w:rsidRPr="00C45E84">
        <w:rPr>
          <w:szCs w:val="28"/>
        </w:rPr>
        <w:t>Вокзал  железнодорожный (г. Малая Вишера,  ул. Пушкинская)</w:t>
      </w:r>
    </w:p>
    <w:p w:rsidR="00C45E84" w:rsidRPr="00C45E84" w:rsidRDefault="00C45E84" w:rsidP="00C45E84">
      <w:pPr>
        <w:ind w:firstLine="708"/>
        <w:rPr>
          <w:szCs w:val="28"/>
        </w:rPr>
      </w:pPr>
    </w:p>
    <w:p w:rsidR="00912959" w:rsidRDefault="00912959" w:rsidP="00912959">
      <w:r>
        <w:object w:dxaOrig="8281" w:dyaOrig="5889">
          <v:shape id="_x0000_i1134" type="#_x0000_t75" style="width:414pt;height:294.75pt" o:ole="">
            <v:imagedata r:id="rId182" o:title=""/>
          </v:shape>
          <o:OLEObject Type="Embed" ProgID="Photoshop.Image.7" ShapeID="_x0000_i1134" DrawAspect="Content" ObjectID="_1661584030" r:id="rId183">
            <o:FieldCodes>\s</o:FieldCodes>
          </o:OLEObject>
        </w:object>
      </w:r>
    </w:p>
    <w:p w:rsidR="00912959" w:rsidRDefault="00912959" w:rsidP="00912959"/>
    <w:p w:rsidR="00912959" w:rsidRPr="00C45E84" w:rsidRDefault="00351BF8" w:rsidP="00C45E84">
      <w:pPr>
        <w:ind w:firstLine="708"/>
        <w:rPr>
          <w:szCs w:val="28"/>
        </w:rPr>
      </w:pPr>
      <w:r w:rsidRPr="00FA7F74">
        <w:rPr>
          <w:szCs w:val="28"/>
        </w:rPr>
        <w:t>7</w:t>
      </w:r>
      <w:r w:rsidR="00FA7F74" w:rsidRPr="00FA7F74">
        <w:rPr>
          <w:szCs w:val="28"/>
        </w:rPr>
        <w:t>5</w:t>
      </w:r>
      <w:r w:rsidR="00912959" w:rsidRPr="00FA7F74">
        <w:rPr>
          <w:szCs w:val="28"/>
        </w:rPr>
        <w:t>.</w:t>
      </w:r>
      <w:r w:rsidR="00912959" w:rsidRPr="00C45E84">
        <w:rPr>
          <w:szCs w:val="28"/>
        </w:rPr>
        <w:t xml:space="preserve"> Автовокзал (г. Малая Вишера, ул. 50 лет Октября, д.16а )</w:t>
      </w:r>
    </w:p>
    <w:p w:rsidR="00912959" w:rsidRDefault="00912959" w:rsidP="00912959">
      <w:pPr>
        <w:rPr>
          <w:sz w:val="24"/>
        </w:rPr>
      </w:pPr>
    </w:p>
    <w:p w:rsidR="00912959" w:rsidRDefault="00912959" w:rsidP="00912959">
      <w:r>
        <w:object w:dxaOrig="8281" w:dyaOrig="5889">
          <v:shape id="_x0000_i1135" type="#_x0000_t75" style="width:414pt;height:294.75pt" o:ole="">
            <v:imagedata r:id="rId184" o:title=""/>
          </v:shape>
          <o:OLEObject Type="Embed" ProgID="Photoshop.Image.7" ShapeID="_x0000_i1135" DrawAspect="Content" ObjectID="_1661584031" r:id="rId185">
            <o:FieldCodes>\s</o:FieldCodes>
          </o:OLEObject>
        </w:object>
      </w:r>
    </w:p>
    <w:p w:rsidR="00912959" w:rsidRDefault="00912959" w:rsidP="00912959"/>
    <w:p w:rsidR="00912959" w:rsidRDefault="00912959" w:rsidP="00912959"/>
    <w:p w:rsidR="0022650C" w:rsidRDefault="00351BF8" w:rsidP="0022650C">
      <w:pPr>
        <w:pStyle w:val="ab"/>
        <w:spacing w:after="0"/>
        <w:ind w:left="0" w:firstLine="720"/>
        <w:jc w:val="both"/>
        <w:rPr>
          <w:szCs w:val="28"/>
        </w:rPr>
      </w:pPr>
      <w:r w:rsidRPr="00FA7F74">
        <w:rPr>
          <w:szCs w:val="28"/>
        </w:rPr>
        <w:t>7</w:t>
      </w:r>
      <w:r w:rsidR="00FA7F74">
        <w:rPr>
          <w:szCs w:val="28"/>
        </w:rPr>
        <w:t>6</w:t>
      </w:r>
      <w:r w:rsidRPr="00FA7F74">
        <w:rPr>
          <w:szCs w:val="28"/>
        </w:rPr>
        <w:t>.</w:t>
      </w:r>
      <w:r w:rsidR="000A3CEC" w:rsidRPr="000A3CEC">
        <w:rPr>
          <w:szCs w:val="28"/>
        </w:rPr>
        <w:t xml:space="preserve"> </w:t>
      </w:r>
      <w:r w:rsidR="0022650C">
        <w:rPr>
          <w:szCs w:val="28"/>
        </w:rPr>
        <w:t>Розничный специализированный рынок  ООО ТД «ОЛИМП»  (г.Малая Вишера, ул.Революции, д.15Б)</w:t>
      </w:r>
    </w:p>
    <w:p w:rsidR="00912959" w:rsidRDefault="000A3CEC" w:rsidP="0022650C">
      <w:pPr>
        <w:pStyle w:val="ab"/>
        <w:spacing w:after="0"/>
        <w:ind w:left="0" w:firstLine="720"/>
        <w:jc w:val="both"/>
      </w:pPr>
      <w:r>
        <w:object w:dxaOrig="10080" w:dyaOrig="7200">
          <v:shape id="_x0000_i1136" type="#_x0000_t75" style="width:378.75pt;height:270.75pt" o:ole="">
            <v:imagedata r:id="rId186" o:title=""/>
          </v:shape>
          <o:OLEObject Type="Embed" ProgID="Photoshop.Image.7" ShapeID="_x0000_i1136" DrawAspect="Content" ObjectID="_1661584032" r:id="rId187">
            <o:FieldCodes>\s</o:FieldCodes>
          </o:OLEObject>
        </w:object>
      </w:r>
    </w:p>
    <w:p w:rsidR="00912959" w:rsidRDefault="00912959" w:rsidP="00912959"/>
    <w:p w:rsidR="00912959" w:rsidRDefault="00912959" w:rsidP="00912959">
      <w:pPr>
        <w:rPr>
          <w:sz w:val="24"/>
        </w:rPr>
      </w:pPr>
    </w:p>
    <w:p w:rsidR="00912959" w:rsidRDefault="00912959" w:rsidP="00912959">
      <w:r>
        <w:object w:dxaOrig="15" w:dyaOrig="15">
          <v:shape id="_x0000_i1137" type="#_x0000_t75" style="width:.75pt;height:.75pt" o:ole="">
            <v:imagedata r:id="rId188" o:title=""/>
          </v:shape>
          <o:OLEObject Type="Embed" ProgID="Photoshop.Image.7" ShapeID="_x0000_i1137" DrawAspect="Content" ObjectID="_1661584033" r:id="rId189">
            <o:FieldCodes>\s</o:FieldCodes>
          </o:OLEObject>
        </w:object>
      </w:r>
    </w:p>
    <w:p w:rsidR="00912959" w:rsidRDefault="00912959" w:rsidP="000A3CEC">
      <w:pPr>
        <w:jc w:val="both"/>
      </w:pPr>
      <w:r>
        <w:object w:dxaOrig="15" w:dyaOrig="15">
          <v:shape id="_x0000_i1138" type="#_x0000_t75" style="width:.75pt;height:.75pt" o:ole="">
            <v:imagedata r:id="rId188" o:title=""/>
          </v:shape>
          <o:OLEObject Type="Embed" ProgID="Photoshop.Image.7" ShapeID="_x0000_i1138" DrawAspect="Content" ObjectID="_1661584034" r:id="rId190">
            <o:FieldCodes>\s</o:FieldCodes>
          </o:OLEObject>
        </w:object>
      </w:r>
      <w:r>
        <w:object w:dxaOrig="15" w:dyaOrig="15">
          <v:shape id="_x0000_i1139" type="#_x0000_t75" style="width:.75pt;height:.75pt" o:ole="">
            <v:imagedata r:id="rId188" o:title=""/>
          </v:shape>
          <o:OLEObject Type="Embed" ProgID="Photoshop.Image.7" ShapeID="_x0000_i1139" DrawAspect="Content" ObjectID="_1661584035" r:id="rId191">
            <o:FieldCodes>\s</o:FieldCodes>
          </o:OLEObject>
        </w:object>
      </w:r>
      <w:r w:rsidRPr="002014B6">
        <w:rPr>
          <w:sz w:val="24"/>
        </w:rPr>
        <w:t xml:space="preserve"> </w:t>
      </w:r>
      <w:r w:rsidR="00C45E84">
        <w:rPr>
          <w:sz w:val="24"/>
        </w:rPr>
        <w:tab/>
      </w:r>
    </w:p>
    <w:p w:rsidR="00912959" w:rsidRDefault="00912959" w:rsidP="00912959"/>
    <w:p w:rsidR="00F8417E" w:rsidRDefault="00F8417E" w:rsidP="00E574D0">
      <w:pPr>
        <w:pStyle w:val="Style7"/>
        <w:widowControl/>
        <w:rPr>
          <w:sz w:val="28"/>
          <w:szCs w:val="28"/>
        </w:rPr>
      </w:pPr>
    </w:p>
    <w:sectPr w:rsidR="00F8417E" w:rsidSect="00F34B9F">
      <w:headerReference w:type="even" r:id="rId192"/>
      <w:headerReference w:type="default" r:id="rId193"/>
      <w:type w:val="continuous"/>
      <w:pgSz w:w="11907" w:h="16840" w:code="9"/>
      <w:pgMar w:top="567" w:right="624" w:bottom="510" w:left="1644" w:header="567" w:footer="567" w:gutter="0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92CCB" w:rsidRDefault="00B92CCB">
      <w:r>
        <w:separator/>
      </w:r>
    </w:p>
  </w:endnote>
  <w:endnote w:type="continuationSeparator" w:id="1">
    <w:p w:rsidR="00B92CCB" w:rsidRDefault="00B92CC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92CCB" w:rsidRDefault="00B92CCB">
      <w:r>
        <w:separator/>
      </w:r>
    </w:p>
  </w:footnote>
  <w:footnote w:type="continuationSeparator" w:id="1">
    <w:p w:rsidR="00B92CCB" w:rsidRDefault="00B92CC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7FDA" w:rsidRDefault="00A57FDA" w:rsidP="00912959">
    <w:pPr>
      <w:pStyle w:val="a4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A57FDA" w:rsidRDefault="00A57FDA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7FDA" w:rsidRPr="00912959" w:rsidRDefault="00A57FDA" w:rsidP="00912959">
    <w:pPr>
      <w:pStyle w:val="a4"/>
      <w:framePr w:wrap="around" w:vAnchor="text" w:hAnchor="margin" w:xAlign="center" w:y="1"/>
      <w:jc w:val="center"/>
      <w:rPr>
        <w:rStyle w:val="a5"/>
        <w:sz w:val="24"/>
      </w:rPr>
    </w:pPr>
    <w:r w:rsidRPr="00912959">
      <w:rPr>
        <w:rStyle w:val="a5"/>
        <w:sz w:val="24"/>
      </w:rPr>
      <w:fldChar w:fldCharType="begin"/>
    </w:r>
    <w:r w:rsidRPr="00912959">
      <w:rPr>
        <w:rStyle w:val="a5"/>
        <w:sz w:val="24"/>
      </w:rPr>
      <w:instrText xml:space="preserve">PAGE  </w:instrText>
    </w:r>
    <w:r w:rsidRPr="00912959">
      <w:rPr>
        <w:rStyle w:val="a5"/>
        <w:sz w:val="24"/>
      </w:rPr>
      <w:fldChar w:fldCharType="separate"/>
    </w:r>
    <w:r w:rsidR="005F2168">
      <w:rPr>
        <w:rStyle w:val="a5"/>
        <w:noProof/>
        <w:sz w:val="24"/>
      </w:rPr>
      <w:t>2</w:t>
    </w:r>
    <w:r w:rsidRPr="00912959">
      <w:rPr>
        <w:rStyle w:val="a5"/>
        <w:sz w:val="24"/>
      </w:rPr>
      <w:fldChar w:fldCharType="end"/>
    </w:r>
  </w:p>
  <w:p w:rsidR="00A57FDA" w:rsidRDefault="00A57FDA" w:rsidP="00615A9F">
    <w:pPr>
      <w:pStyle w:val="a4"/>
      <w:framePr w:wrap="around" w:vAnchor="text" w:hAnchor="margin" w:xAlign="center" w:y="1"/>
      <w:rPr>
        <w:rStyle w:val="a5"/>
      </w:rPr>
    </w:pPr>
  </w:p>
  <w:p w:rsidR="00A57FDA" w:rsidRDefault="00A57FDA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A747C5"/>
    <w:multiLevelType w:val="hybridMultilevel"/>
    <w:tmpl w:val="A8C2B028"/>
    <w:lvl w:ilvl="0" w:tplc="4B76716C">
      <w:start w:val="3"/>
      <w:numFmt w:val="decimal"/>
      <w:lvlText w:val="%1."/>
      <w:lvlJc w:val="left"/>
      <w:pPr>
        <w:tabs>
          <w:tab w:val="num" w:pos="810"/>
        </w:tabs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F98641D"/>
    <w:multiLevelType w:val="hybridMultilevel"/>
    <w:tmpl w:val="3AD0CC90"/>
    <w:lvl w:ilvl="0" w:tplc="93F2372E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">
    <w:nsid w:val="13FB3ECF"/>
    <w:multiLevelType w:val="multilevel"/>
    <w:tmpl w:val="2D2070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72D4E58"/>
    <w:multiLevelType w:val="hybridMultilevel"/>
    <w:tmpl w:val="A152429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192A1D43"/>
    <w:multiLevelType w:val="hybridMultilevel"/>
    <w:tmpl w:val="2D2070A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476712D"/>
    <w:multiLevelType w:val="hybridMultilevel"/>
    <w:tmpl w:val="9B8E0426"/>
    <w:lvl w:ilvl="0" w:tplc="7F28AE9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9492076"/>
    <w:multiLevelType w:val="hybridMultilevel"/>
    <w:tmpl w:val="E70C6B92"/>
    <w:lvl w:ilvl="0" w:tplc="380C833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A55465D"/>
    <w:multiLevelType w:val="hybridMultilevel"/>
    <w:tmpl w:val="254411C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349E5C25"/>
    <w:multiLevelType w:val="hybridMultilevel"/>
    <w:tmpl w:val="854AF05A"/>
    <w:lvl w:ilvl="0" w:tplc="C4322FD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38A2614F"/>
    <w:multiLevelType w:val="multilevel"/>
    <w:tmpl w:val="D348173C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DD022FC"/>
    <w:multiLevelType w:val="multilevel"/>
    <w:tmpl w:val="714AB6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408C0B3D"/>
    <w:multiLevelType w:val="hybridMultilevel"/>
    <w:tmpl w:val="0BEE2A14"/>
    <w:lvl w:ilvl="0" w:tplc="3828C92A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2">
    <w:nsid w:val="43AF64EA"/>
    <w:multiLevelType w:val="hybridMultilevel"/>
    <w:tmpl w:val="3E46658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45841AA0"/>
    <w:multiLevelType w:val="hybridMultilevel"/>
    <w:tmpl w:val="3A52AB7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48B57B47"/>
    <w:multiLevelType w:val="hybridMultilevel"/>
    <w:tmpl w:val="50507364"/>
    <w:lvl w:ilvl="0" w:tplc="04190001">
      <w:start w:val="1"/>
      <w:numFmt w:val="bullet"/>
      <w:lvlText w:val=""/>
      <w:lvlJc w:val="left"/>
      <w:pPr>
        <w:tabs>
          <w:tab w:val="num" w:pos="1508"/>
        </w:tabs>
        <w:ind w:left="150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28"/>
        </w:tabs>
        <w:ind w:left="222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48"/>
        </w:tabs>
        <w:ind w:left="29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68"/>
        </w:tabs>
        <w:ind w:left="36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88"/>
        </w:tabs>
        <w:ind w:left="438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08"/>
        </w:tabs>
        <w:ind w:left="51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28"/>
        </w:tabs>
        <w:ind w:left="58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48"/>
        </w:tabs>
        <w:ind w:left="654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68"/>
        </w:tabs>
        <w:ind w:left="7268" w:hanging="360"/>
      </w:pPr>
      <w:rPr>
        <w:rFonts w:ascii="Wingdings" w:hAnsi="Wingdings" w:hint="default"/>
      </w:rPr>
    </w:lvl>
  </w:abstractNum>
  <w:abstractNum w:abstractNumId="15">
    <w:nsid w:val="563E4D5F"/>
    <w:multiLevelType w:val="hybridMultilevel"/>
    <w:tmpl w:val="D348173C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59556556"/>
    <w:multiLevelType w:val="hybridMultilevel"/>
    <w:tmpl w:val="AAA033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99C095A"/>
    <w:multiLevelType w:val="hybridMultilevel"/>
    <w:tmpl w:val="7E900072"/>
    <w:lvl w:ilvl="0" w:tplc="0419000F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5F1C04AA"/>
    <w:multiLevelType w:val="hybridMultilevel"/>
    <w:tmpl w:val="28F230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08B0AE9"/>
    <w:multiLevelType w:val="singleLevel"/>
    <w:tmpl w:val="587CF96A"/>
    <w:lvl w:ilvl="0">
      <w:start w:val="1"/>
      <w:numFmt w:val="decimal"/>
      <w:lvlText w:val="1.%1."/>
      <w:legacy w:legacy="1" w:legacySpace="0" w:legacyIndent="394"/>
      <w:lvlJc w:val="left"/>
      <w:rPr>
        <w:rFonts w:ascii="Times New Roman" w:hAnsi="Times New Roman" w:cs="Times New Roman" w:hint="default"/>
      </w:rPr>
    </w:lvl>
  </w:abstractNum>
  <w:abstractNum w:abstractNumId="20">
    <w:nsid w:val="68EE4FA2"/>
    <w:multiLevelType w:val="hybridMultilevel"/>
    <w:tmpl w:val="714AB69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6A6A29AC"/>
    <w:multiLevelType w:val="hybridMultilevel"/>
    <w:tmpl w:val="D09224D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6CA82C05"/>
    <w:multiLevelType w:val="hybridMultilevel"/>
    <w:tmpl w:val="FC38A0E6"/>
    <w:lvl w:ilvl="0" w:tplc="01E878E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3">
    <w:nsid w:val="71255DA2"/>
    <w:multiLevelType w:val="multilevel"/>
    <w:tmpl w:val="D348173C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726B4F84"/>
    <w:multiLevelType w:val="hybridMultilevel"/>
    <w:tmpl w:val="A26CB9F4"/>
    <w:lvl w:ilvl="0" w:tplc="51989D5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75285E3D"/>
    <w:multiLevelType w:val="singleLevel"/>
    <w:tmpl w:val="401AB9AC"/>
    <w:lvl w:ilvl="0">
      <w:start w:val="2009"/>
      <w:numFmt w:val="decimal"/>
      <w:lvlText w:val="%1"/>
      <w:legacy w:legacy="1" w:legacySpace="0" w:legacyIndent="533"/>
      <w:lvlJc w:val="left"/>
      <w:rPr>
        <w:rFonts w:ascii="Times New Roman" w:hAnsi="Times New Roman" w:cs="Times New Roman" w:hint="default"/>
      </w:rPr>
    </w:lvl>
  </w:abstractNum>
  <w:abstractNum w:abstractNumId="26">
    <w:nsid w:val="76544861"/>
    <w:multiLevelType w:val="hybridMultilevel"/>
    <w:tmpl w:val="ED08FBC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77A7178E"/>
    <w:multiLevelType w:val="multilevel"/>
    <w:tmpl w:val="3E4665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1"/>
  </w:num>
  <w:num w:numId="2">
    <w:abstractNumId w:val="1"/>
  </w:num>
  <w:num w:numId="3">
    <w:abstractNumId w:val="22"/>
  </w:num>
  <w:num w:numId="4">
    <w:abstractNumId w:val="19"/>
  </w:num>
  <w:num w:numId="5">
    <w:abstractNumId w:val="25"/>
  </w:num>
  <w:num w:numId="6">
    <w:abstractNumId w:val="0"/>
  </w:num>
  <w:num w:numId="7">
    <w:abstractNumId w:val="8"/>
  </w:num>
  <w:num w:numId="8">
    <w:abstractNumId w:val="11"/>
  </w:num>
  <w:num w:numId="9">
    <w:abstractNumId w:val="7"/>
  </w:num>
  <w:num w:numId="10">
    <w:abstractNumId w:val="26"/>
  </w:num>
  <w:num w:numId="11">
    <w:abstractNumId w:val="17"/>
  </w:num>
  <w:num w:numId="12">
    <w:abstractNumId w:val="12"/>
  </w:num>
  <w:num w:numId="13">
    <w:abstractNumId w:val="27"/>
  </w:num>
  <w:num w:numId="14">
    <w:abstractNumId w:val="20"/>
  </w:num>
  <w:num w:numId="15">
    <w:abstractNumId w:val="10"/>
  </w:num>
  <w:num w:numId="16">
    <w:abstractNumId w:val="15"/>
  </w:num>
  <w:num w:numId="17">
    <w:abstractNumId w:val="4"/>
  </w:num>
  <w:num w:numId="18">
    <w:abstractNumId w:val="13"/>
  </w:num>
  <w:num w:numId="19">
    <w:abstractNumId w:val="14"/>
  </w:num>
  <w:num w:numId="20">
    <w:abstractNumId w:val="3"/>
  </w:num>
  <w:num w:numId="21">
    <w:abstractNumId w:val="23"/>
  </w:num>
  <w:num w:numId="22">
    <w:abstractNumId w:val="9"/>
  </w:num>
  <w:num w:numId="23">
    <w:abstractNumId w:val="2"/>
  </w:num>
  <w:num w:numId="24">
    <w:abstractNumId w:val="6"/>
  </w:num>
  <w:num w:numId="25">
    <w:abstractNumId w:val="24"/>
  </w:num>
  <w:num w:numId="26">
    <w:abstractNumId w:val="18"/>
  </w:num>
  <w:num w:numId="27">
    <w:abstractNumId w:val="16"/>
  </w:num>
  <w:num w:numId="2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attachedTemplate r:id="rId1"/>
  <w:stylePaneFormatFilter w:val="3F01"/>
  <w:defaultTabStop w:val="708"/>
  <w:hyphenationZone w:val="357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C0F17"/>
    <w:rsid w:val="00012E4C"/>
    <w:rsid w:val="00017B5E"/>
    <w:rsid w:val="00026773"/>
    <w:rsid w:val="000446BE"/>
    <w:rsid w:val="000453D2"/>
    <w:rsid w:val="00045E06"/>
    <w:rsid w:val="00054C18"/>
    <w:rsid w:val="0005709B"/>
    <w:rsid w:val="00060D0D"/>
    <w:rsid w:val="00061F71"/>
    <w:rsid w:val="0007485C"/>
    <w:rsid w:val="000758AF"/>
    <w:rsid w:val="0008066D"/>
    <w:rsid w:val="00082447"/>
    <w:rsid w:val="00092D6D"/>
    <w:rsid w:val="000947E6"/>
    <w:rsid w:val="000A3CEC"/>
    <w:rsid w:val="000B333F"/>
    <w:rsid w:val="000B45F8"/>
    <w:rsid w:val="000C03BB"/>
    <w:rsid w:val="000C0655"/>
    <w:rsid w:val="000D16E9"/>
    <w:rsid w:val="000D272B"/>
    <w:rsid w:val="000D7E14"/>
    <w:rsid w:val="000E2059"/>
    <w:rsid w:val="000E4A6E"/>
    <w:rsid w:val="000E5484"/>
    <w:rsid w:val="001076C6"/>
    <w:rsid w:val="00111EBA"/>
    <w:rsid w:val="00120D5D"/>
    <w:rsid w:val="0013785A"/>
    <w:rsid w:val="00151113"/>
    <w:rsid w:val="00157678"/>
    <w:rsid w:val="00160A55"/>
    <w:rsid w:val="0016383A"/>
    <w:rsid w:val="00167E84"/>
    <w:rsid w:val="00170242"/>
    <w:rsid w:val="00173C23"/>
    <w:rsid w:val="00183E9E"/>
    <w:rsid w:val="0018786E"/>
    <w:rsid w:val="00190F08"/>
    <w:rsid w:val="001A5460"/>
    <w:rsid w:val="001B11DE"/>
    <w:rsid w:val="001B6746"/>
    <w:rsid w:val="001B7D13"/>
    <w:rsid w:val="001C37AF"/>
    <w:rsid w:val="001C5E3A"/>
    <w:rsid w:val="001C62FE"/>
    <w:rsid w:val="001D2F8F"/>
    <w:rsid w:val="001E187A"/>
    <w:rsid w:val="001E31B9"/>
    <w:rsid w:val="00205CBE"/>
    <w:rsid w:val="0021706F"/>
    <w:rsid w:val="002171FC"/>
    <w:rsid w:val="002207DE"/>
    <w:rsid w:val="00221951"/>
    <w:rsid w:val="0022650C"/>
    <w:rsid w:val="002319A9"/>
    <w:rsid w:val="002459C4"/>
    <w:rsid w:val="00253919"/>
    <w:rsid w:val="002550BF"/>
    <w:rsid w:val="002560D3"/>
    <w:rsid w:val="00271025"/>
    <w:rsid w:val="00277004"/>
    <w:rsid w:val="0028134E"/>
    <w:rsid w:val="00281A25"/>
    <w:rsid w:val="0028206F"/>
    <w:rsid w:val="002824B4"/>
    <w:rsid w:val="002849C3"/>
    <w:rsid w:val="00285D94"/>
    <w:rsid w:val="002969D2"/>
    <w:rsid w:val="002978A4"/>
    <w:rsid w:val="002A3ACA"/>
    <w:rsid w:val="002B7C43"/>
    <w:rsid w:val="002C2F4A"/>
    <w:rsid w:val="002C664E"/>
    <w:rsid w:val="002D2410"/>
    <w:rsid w:val="002E4063"/>
    <w:rsid w:val="002F5C36"/>
    <w:rsid w:val="002F655A"/>
    <w:rsid w:val="00304D54"/>
    <w:rsid w:val="00310D4C"/>
    <w:rsid w:val="00310DE0"/>
    <w:rsid w:val="003134AE"/>
    <w:rsid w:val="003151E1"/>
    <w:rsid w:val="00317ADC"/>
    <w:rsid w:val="00325348"/>
    <w:rsid w:val="00331F05"/>
    <w:rsid w:val="00335E3F"/>
    <w:rsid w:val="00342F3F"/>
    <w:rsid w:val="00351BF8"/>
    <w:rsid w:val="003577B3"/>
    <w:rsid w:val="003656F1"/>
    <w:rsid w:val="00367489"/>
    <w:rsid w:val="00377FB7"/>
    <w:rsid w:val="00380AD8"/>
    <w:rsid w:val="003850A4"/>
    <w:rsid w:val="00392874"/>
    <w:rsid w:val="003A3FA5"/>
    <w:rsid w:val="003B078E"/>
    <w:rsid w:val="003B14D4"/>
    <w:rsid w:val="003B4D8C"/>
    <w:rsid w:val="003D04FA"/>
    <w:rsid w:val="003D1A6B"/>
    <w:rsid w:val="003E53DD"/>
    <w:rsid w:val="003E6594"/>
    <w:rsid w:val="003F1580"/>
    <w:rsid w:val="003F65B8"/>
    <w:rsid w:val="003F7DA8"/>
    <w:rsid w:val="0040072A"/>
    <w:rsid w:val="00400A7D"/>
    <w:rsid w:val="0040646A"/>
    <w:rsid w:val="0041719F"/>
    <w:rsid w:val="004200C2"/>
    <w:rsid w:val="00425A6B"/>
    <w:rsid w:val="00436FE0"/>
    <w:rsid w:val="004579AC"/>
    <w:rsid w:val="0046023E"/>
    <w:rsid w:val="004631AC"/>
    <w:rsid w:val="00483527"/>
    <w:rsid w:val="004A36B5"/>
    <w:rsid w:val="004B0CC9"/>
    <w:rsid w:val="004B1E86"/>
    <w:rsid w:val="004B3D66"/>
    <w:rsid w:val="004C1825"/>
    <w:rsid w:val="004C3FE9"/>
    <w:rsid w:val="004C7490"/>
    <w:rsid w:val="004D49C1"/>
    <w:rsid w:val="004D61E5"/>
    <w:rsid w:val="004E66F2"/>
    <w:rsid w:val="004F5F6E"/>
    <w:rsid w:val="005108FC"/>
    <w:rsid w:val="005172E5"/>
    <w:rsid w:val="00521AD4"/>
    <w:rsid w:val="00522190"/>
    <w:rsid w:val="00523DC2"/>
    <w:rsid w:val="00530B3F"/>
    <w:rsid w:val="00537508"/>
    <w:rsid w:val="00544073"/>
    <w:rsid w:val="005454B9"/>
    <w:rsid w:val="005458C0"/>
    <w:rsid w:val="00552038"/>
    <w:rsid w:val="00571006"/>
    <w:rsid w:val="00577F30"/>
    <w:rsid w:val="0058669E"/>
    <w:rsid w:val="005A112A"/>
    <w:rsid w:val="005B2C91"/>
    <w:rsid w:val="005C50E4"/>
    <w:rsid w:val="005D0B32"/>
    <w:rsid w:val="005E42C2"/>
    <w:rsid w:val="005F2168"/>
    <w:rsid w:val="005F2EE3"/>
    <w:rsid w:val="00601233"/>
    <w:rsid w:val="00605161"/>
    <w:rsid w:val="00613FE7"/>
    <w:rsid w:val="00615188"/>
    <w:rsid w:val="00615A9F"/>
    <w:rsid w:val="00661ED8"/>
    <w:rsid w:val="006641AF"/>
    <w:rsid w:val="00667F2B"/>
    <w:rsid w:val="006707B6"/>
    <w:rsid w:val="00675C51"/>
    <w:rsid w:val="00691D9F"/>
    <w:rsid w:val="00693012"/>
    <w:rsid w:val="0069543F"/>
    <w:rsid w:val="00697B15"/>
    <w:rsid w:val="006B61E9"/>
    <w:rsid w:val="006D6F17"/>
    <w:rsid w:val="006E6208"/>
    <w:rsid w:val="006E6934"/>
    <w:rsid w:val="006F239B"/>
    <w:rsid w:val="00701BBB"/>
    <w:rsid w:val="00711102"/>
    <w:rsid w:val="007149E5"/>
    <w:rsid w:val="00720413"/>
    <w:rsid w:val="00722072"/>
    <w:rsid w:val="00726614"/>
    <w:rsid w:val="007315F3"/>
    <w:rsid w:val="00736F35"/>
    <w:rsid w:val="00750E3C"/>
    <w:rsid w:val="00750EC9"/>
    <w:rsid w:val="007527EA"/>
    <w:rsid w:val="00760CEF"/>
    <w:rsid w:val="00785358"/>
    <w:rsid w:val="00786206"/>
    <w:rsid w:val="00786745"/>
    <w:rsid w:val="0079042B"/>
    <w:rsid w:val="00794030"/>
    <w:rsid w:val="00797BC4"/>
    <w:rsid w:val="007A6E70"/>
    <w:rsid w:val="007C26C5"/>
    <w:rsid w:val="007C41BD"/>
    <w:rsid w:val="007C774A"/>
    <w:rsid w:val="007D74B9"/>
    <w:rsid w:val="007E798E"/>
    <w:rsid w:val="007F2A41"/>
    <w:rsid w:val="007F7823"/>
    <w:rsid w:val="007F7CFB"/>
    <w:rsid w:val="008024C8"/>
    <w:rsid w:val="00813F6B"/>
    <w:rsid w:val="0082112B"/>
    <w:rsid w:val="00830F58"/>
    <w:rsid w:val="00834EA2"/>
    <w:rsid w:val="00835612"/>
    <w:rsid w:val="00840D67"/>
    <w:rsid w:val="00852057"/>
    <w:rsid w:val="0086738C"/>
    <w:rsid w:val="00875A67"/>
    <w:rsid w:val="00881423"/>
    <w:rsid w:val="00884A01"/>
    <w:rsid w:val="0089202B"/>
    <w:rsid w:val="008A358B"/>
    <w:rsid w:val="008A60D9"/>
    <w:rsid w:val="008A74AF"/>
    <w:rsid w:val="008C1EED"/>
    <w:rsid w:val="008D4223"/>
    <w:rsid w:val="008F0858"/>
    <w:rsid w:val="008F5610"/>
    <w:rsid w:val="00905E72"/>
    <w:rsid w:val="00912959"/>
    <w:rsid w:val="00915936"/>
    <w:rsid w:val="00920652"/>
    <w:rsid w:val="00941AE7"/>
    <w:rsid w:val="00944737"/>
    <w:rsid w:val="0094517C"/>
    <w:rsid w:val="009458CB"/>
    <w:rsid w:val="00961EA2"/>
    <w:rsid w:val="00970ACF"/>
    <w:rsid w:val="009749A2"/>
    <w:rsid w:val="00996A52"/>
    <w:rsid w:val="009B445D"/>
    <w:rsid w:val="009B508A"/>
    <w:rsid w:val="009B5834"/>
    <w:rsid w:val="009C1C31"/>
    <w:rsid w:val="009D0CD4"/>
    <w:rsid w:val="009D46F5"/>
    <w:rsid w:val="009D5E8A"/>
    <w:rsid w:val="009F3DD4"/>
    <w:rsid w:val="009F66BB"/>
    <w:rsid w:val="00A004B2"/>
    <w:rsid w:val="00A22E0C"/>
    <w:rsid w:val="00A2549F"/>
    <w:rsid w:val="00A25F07"/>
    <w:rsid w:val="00A318B6"/>
    <w:rsid w:val="00A37B53"/>
    <w:rsid w:val="00A45CD2"/>
    <w:rsid w:val="00A46024"/>
    <w:rsid w:val="00A57FDA"/>
    <w:rsid w:val="00A61163"/>
    <w:rsid w:val="00A64FDC"/>
    <w:rsid w:val="00A71FF1"/>
    <w:rsid w:val="00A81851"/>
    <w:rsid w:val="00AA0B02"/>
    <w:rsid w:val="00AA5E20"/>
    <w:rsid w:val="00AB3B06"/>
    <w:rsid w:val="00AC185A"/>
    <w:rsid w:val="00AE3B8E"/>
    <w:rsid w:val="00AF1D74"/>
    <w:rsid w:val="00AF7B1F"/>
    <w:rsid w:val="00B030AB"/>
    <w:rsid w:val="00B0425B"/>
    <w:rsid w:val="00B142D4"/>
    <w:rsid w:val="00B20B10"/>
    <w:rsid w:val="00B20F13"/>
    <w:rsid w:val="00B27DCA"/>
    <w:rsid w:val="00B32DAF"/>
    <w:rsid w:val="00B4411F"/>
    <w:rsid w:val="00B44659"/>
    <w:rsid w:val="00B50F9A"/>
    <w:rsid w:val="00B555F0"/>
    <w:rsid w:val="00B83BAC"/>
    <w:rsid w:val="00B927C8"/>
    <w:rsid w:val="00B92CCB"/>
    <w:rsid w:val="00B93CC2"/>
    <w:rsid w:val="00BA0EF8"/>
    <w:rsid w:val="00BA3429"/>
    <w:rsid w:val="00BA3DE6"/>
    <w:rsid w:val="00BB2F3B"/>
    <w:rsid w:val="00BC0F17"/>
    <w:rsid w:val="00BC6273"/>
    <w:rsid w:val="00BC7B64"/>
    <w:rsid w:val="00BD2825"/>
    <w:rsid w:val="00BD29C6"/>
    <w:rsid w:val="00BD2E93"/>
    <w:rsid w:val="00BD51A1"/>
    <w:rsid w:val="00BE3336"/>
    <w:rsid w:val="00BE5812"/>
    <w:rsid w:val="00BF2597"/>
    <w:rsid w:val="00C035E6"/>
    <w:rsid w:val="00C157C5"/>
    <w:rsid w:val="00C20EC6"/>
    <w:rsid w:val="00C2146C"/>
    <w:rsid w:val="00C27E96"/>
    <w:rsid w:val="00C45B7D"/>
    <w:rsid w:val="00C45E84"/>
    <w:rsid w:val="00C47F05"/>
    <w:rsid w:val="00C67B20"/>
    <w:rsid w:val="00C8549A"/>
    <w:rsid w:val="00C87EFA"/>
    <w:rsid w:val="00C92124"/>
    <w:rsid w:val="00CA36B2"/>
    <w:rsid w:val="00CA4DC4"/>
    <w:rsid w:val="00CC44A7"/>
    <w:rsid w:val="00CC4A9A"/>
    <w:rsid w:val="00CC79D9"/>
    <w:rsid w:val="00CE0B38"/>
    <w:rsid w:val="00CE56E1"/>
    <w:rsid w:val="00CF36A4"/>
    <w:rsid w:val="00CF60A2"/>
    <w:rsid w:val="00D00F2D"/>
    <w:rsid w:val="00D03473"/>
    <w:rsid w:val="00D115A0"/>
    <w:rsid w:val="00D232E6"/>
    <w:rsid w:val="00D2709A"/>
    <w:rsid w:val="00D30D7A"/>
    <w:rsid w:val="00D32E29"/>
    <w:rsid w:val="00D378FD"/>
    <w:rsid w:val="00D43FA7"/>
    <w:rsid w:val="00D46419"/>
    <w:rsid w:val="00D520F8"/>
    <w:rsid w:val="00D5273B"/>
    <w:rsid w:val="00D555DF"/>
    <w:rsid w:val="00D574B4"/>
    <w:rsid w:val="00D578D6"/>
    <w:rsid w:val="00D7035D"/>
    <w:rsid w:val="00D8007E"/>
    <w:rsid w:val="00D820DC"/>
    <w:rsid w:val="00D84DAD"/>
    <w:rsid w:val="00D901E2"/>
    <w:rsid w:val="00D92144"/>
    <w:rsid w:val="00D9310A"/>
    <w:rsid w:val="00D93243"/>
    <w:rsid w:val="00D94EFE"/>
    <w:rsid w:val="00DD04D9"/>
    <w:rsid w:val="00DE18DC"/>
    <w:rsid w:val="00DE1EF4"/>
    <w:rsid w:val="00DE28AC"/>
    <w:rsid w:val="00DF1450"/>
    <w:rsid w:val="00DF15E6"/>
    <w:rsid w:val="00E0196A"/>
    <w:rsid w:val="00E24D4B"/>
    <w:rsid w:val="00E4456B"/>
    <w:rsid w:val="00E47BB3"/>
    <w:rsid w:val="00E55ACB"/>
    <w:rsid w:val="00E574D0"/>
    <w:rsid w:val="00E62C31"/>
    <w:rsid w:val="00E73390"/>
    <w:rsid w:val="00E73BAC"/>
    <w:rsid w:val="00E73F2C"/>
    <w:rsid w:val="00E8020B"/>
    <w:rsid w:val="00E827CC"/>
    <w:rsid w:val="00E84D8A"/>
    <w:rsid w:val="00E956A9"/>
    <w:rsid w:val="00EA49EE"/>
    <w:rsid w:val="00EB0934"/>
    <w:rsid w:val="00EC68D6"/>
    <w:rsid w:val="00ED0B1C"/>
    <w:rsid w:val="00ED28CE"/>
    <w:rsid w:val="00EE01F3"/>
    <w:rsid w:val="00EF0D01"/>
    <w:rsid w:val="00EF1F63"/>
    <w:rsid w:val="00EF5D2D"/>
    <w:rsid w:val="00EF7024"/>
    <w:rsid w:val="00F00F3A"/>
    <w:rsid w:val="00F1318C"/>
    <w:rsid w:val="00F1741A"/>
    <w:rsid w:val="00F17969"/>
    <w:rsid w:val="00F26491"/>
    <w:rsid w:val="00F3442C"/>
    <w:rsid w:val="00F34B9F"/>
    <w:rsid w:val="00F35D2E"/>
    <w:rsid w:val="00F379CC"/>
    <w:rsid w:val="00F452A1"/>
    <w:rsid w:val="00F50102"/>
    <w:rsid w:val="00F529E9"/>
    <w:rsid w:val="00F63A76"/>
    <w:rsid w:val="00F648D5"/>
    <w:rsid w:val="00F8417E"/>
    <w:rsid w:val="00F90A4B"/>
    <w:rsid w:val="00FA17B7"/>
    <w:rsid w:val="00FA7F74"/>
    <w:rsid w:val="00FB523D"/>
    <w:rsid w:val="00FC0245"/>
    <w:rsid w:val="00FC7F92"/>
    <w:rsid w:val="00FE293E"/>
    <w:rsid w:val="00FE7BDD"/>
    <w:rsid w:val="00FF4A1D"/>
    <w:rsid w:val="00FF6B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A5E20"/>
    <w:rPr>
      <w:sz w:val="28"/>
      <w:szCs w:val="24"/>
    </w:rPr>
  </w:style>
  <w:style w:type="paragraph" w:styleId="1">
    <w:name w:val="heading 1"/>
    <w:basedOn w:val="a"/>
    <w:next w:val="a"/>
    <w:qFormat/>
    <w:rsid w:val="00AA5E20"/>
    <w:pPr>
      <w:keepNext/>
      <w:jc w:val="center"/>
      <w:outlineLvl w:val="0"/>
    </w:pPr>
    <w:rPr>
      <w:b/>
      <w:szCs w:val="20"/>
    </w:rPr>
  </w:style>
  <w:style w:type="paragraph" w:styleId="2">
    <w:name w:val="heading 2"/>
    <w:basedOn w:val="a"/>
    <w:next w:val="a"/>
    <w:qFormat/>
    <w:rsid w:val="00912959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3">
    <w:name w:val="heading 3"/>
    <w:basedOn w:val="a"/>
    <w:next w:val="a"/>
    <w:qFormat/>
    <w:rsid w:val="00AA5E20"/>
    <w:pPr>
      <w:keepNext/>
      <w:jc w:val="center"/>
      <w:outlineLvl w:val="2"/>
    </w:pPr>
    <w:rPr>
      <w:b/>
      <w:sz w:val="48"/>
      <w:szCs w:val="20"/>
    </w:rPr>
  </w:style>
  <w:style w:type="paragraph" w:styleId="4">
    <w:name w:val="heading 4"/>
    <w:basedOn w:val="a"/>
    <w:next w:val="a"/>
    <w:qFormat/>
    <w:rsid w:val="00912959"/>
    <w:pPr>
      <w:keepNext/>
      <w:tabs>
        <w:tab w:val="left" w:pos="1985"/>
      </w:tabs>
      <w:jc w:val="center"/>
      <w:outlineLvl w:val="3"/>
    </w:pPr>
    <w:rPr>
      <w:b/>
      <w:spacing w:val="126"/>
      <w:sz w:val="44"/>
      <w:szCs w:val="20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styleId="a3">
    <w:name w:val="Hyperlink"/>
    <w:basedOn w:val="a0"/>
    <w:rsid w:val="00BC0F17"/>
    <w:rPr>
      <w:color w:val="0000FF"/>
      <w:u w:val="single"/>
    </w:rPr>
  </w:style>
  <w:style w:type="paragraph" w:styleId="a4">
    <w:name w:val="header"/>
    <w:basedOn w:val="a"/>
    <w:rsid w:val="00B0425B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B0425B"/>
  </w:style>
  <w:style w:type="paragraph" w:styleId="a6">
    <w:name w:val="footer"/>
    <w:basedOn w:val="a"/>
    <w:rsid w:val="00F17969"/>
    <w:pPr>
      <w:tabs>
        <w:tab w:val="center" w:pos="4677"/>
        <w:tab w:val="right" w:pos="9355"/>
      </w:tabs>
    </w:pPr>
  </w:style>
  <w:style w:type="paragraph" w:styleId="a7">
    <w:name w:val="Body Text"/>
    <w:basedOn w:val="a"/>
    <w:rsid w:val="00F3442C"/>
    <w:pPr>
      <w:jc w:val="both"/>
    </w:pPr>
    <w:rPr>
      <w:szCs w:val="20"/>
    </w:rPr>
  </w:style>
  <w:style w:type="table" w:styleId="a8">
    <w:name w:val="Table Grid"/>
    <w:basedOn w:val="a1"/>
    <w:rsid w:val="003D1A6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3">
    <w:name w:val="Style3"/>
    <w:basedOn w:val="a"/>
    <w:rsid w:val="00E574D0"/>
    <w:pPr>
      <w:widowControl w:val="0"/>
      <w:autoSpaceDE w:val="0"/>
      <w:autoSpaceDN w:val="0"/>
      <w:adjustRightInd w:val="0"/>
    </w:pPr>
    <w:rPr>
      <w:sz w:val="24"/>
    </w:rPr>
  </w:style>
  <w:style w:type="paragraph" w:customStyle="1" w:styleId="Style4">
    <w:name w:val="Style4"/>
    <w:basedOn w:val="a"/>
    <w:rsid w:val="00E574D0"/>
    <w:pPr>
      <w:widowControl w:val="0"/>
      <w:autoSpaceDE w:val="0"/>
      <w:autoSpaceDN w:val="0"/>
      <w:adjustRightInd w:val="0"/>
    </w:pPr>
    <w:rPr>
      <w:sz w:val="24"/>
    </w:rPr>
  </w:style>
  <w:style w:type="paragraph" w:customStyle="1" w:styleId="Style5">
    <w:name w:val="Style5"/>
    <w:basedOn w:val="a"/>
    <w:rsid w:val="00E574D0"/>
    <w:pPr>
      <w:widowControl w:val="0"/>
      <w:autoSpaceDE w:val="0"/>
      <w:autoSpaceDN w:val="0"/>
      <w:adjustRightInd w:val="0"/>
    </w:pPr>
    <w:rPr>
      <w:sz w:val="24"/>
    </w:rPr>
  </w:style>
  <w:style w:type="paragraph" w:customStyle="1" w:styleId="Style6">
    <w:name w:val="Style6"/>
    <w:basedOn w:val="a"/>
    <w:rsid w:val="00E574D0"/>
    <w:pPr>
      <w:widowControl w:val="0"/>
      <w:autoSpaceDE w:val="0"/>
      <w:autoSpaceDN w:val="0"/>
      <w:adjustRightInd w:val="0"/>
    </w:pPr>
    <w:rPr>
      <w:sz w:val="24"/>
    </w:rPr>
  </w:style>
  <w:style w:type="paragraph" w:customStyle="1" w:styleId="Style7">
    <w:name w:val="Style7"/>
    <w:basedOn w:val="a"/>
    <w:rsid w:val="00E574D0"/>
    <w:pPr>
      <w:widowControl w:val="0"/>
      <w:autoSpaceDE w:val="0"/>
      <w:autoSpaceDN w:val="0"/>
      <w:adjustRightInd w:val="0"/>
    </w:pPr>
    <w:rPr>
      <w:sz w:val="24"/>
    </w:rPr>
  </w:style>
  <w:style w:type="paragraph" w:customStyle="1" w:styleId="Style8">
    <w:name w:val="Style8"/>
    <w:basedOn w:val="a"/>
    <w:rsid w:val="00E574D0"/>
    <w:pPr>
      <w:widowControl w:val="0"/>
      <w:autoSpaceDE w:val="0"/>
      <w:autoSpaceDN w:val="0"/>
      <w:adjustRightInd w:val="0"/>
      <w:spacing w:line="278" w:lineRule="exact"/>
      <w:ind w:hanging="326"/>
    </w:pPr>
    <w:rPr>
      <w:sz w:val="24"/>
    </w:rPr>
  </w:style>
  <w:style w:type="paragraph" w:customStyle="1" w:styleId="Style9">
    <w:name w:val="Style9"/>
    <w:basedOn w:val="a"/>
    <w:rsid w:val="00E574D0"/>
    <w:pPr>
      <w:widowControl w:val="0"/>
      <w:autoSpaceDE w:val="0"/>
      <w:autoSpaceDN w:val="0"/>
      <w:adjustRightInd w:val="0"/>
      <w:spacing w:line="278" w:lineRule="exact"/>
      <w:ind w:hanging="394"/>
    </w:pPr>
    <w:rPr>
      <w:sz w:val="24"/>
    </w:rPr>
  </w:style>
  <w:style w:type="paragraph" w:customStyle="1" w:styleId="Style10">
    <w:name w:val="Style10"/>
    <w:basedOn w:val="a"/>
    <w:rsid w:val="00E574D0"/>
    <w:pPr>
      <w:widowControl w:val="0"/>
      <w:autoSpaceDE w:val="0"/>
      <w:autoSpaceDN w:val="0"/>
      <w:adjustRightInd w:val="0"/>
    </w:pPr>
    <w:rPr>
      <w:sz w:val="24"/>
    </w:rPr>
  </w:style>
  <w:style w:type="paragraph" w:customStyle="1" w:styleId="Style11">
    <w:name w:val="Style11"/>
    <w:basedOn w:val="a"/>
    <w:rsid w:val="00E574D0"/>
    <w:pPr>
      <w:widowControl w:val="0"/>
      <w:autoSpaceDE w:val="0"/>
      <w:autoSpaceDN w:val="0"/>
      <w:adjustRightInd w:val="0"/>
    </w:pPr>
    <w:rPr>
      <w:sz w:val="24"/>
    </w:rPr>
  </w:style>
  <w:style w:type="paragraph" w:customStyle="1" w:styleId="Style12">
    <w:name w:val="Style12"/>
    <w:basedOn w:val="a"/>
    <w:rsid w:val="00E574D0"/>
    <w:pPr>
      <w:widowControl w:val="0"/>
      <w:autoSpaceDE w:val="0"/>
      <w:autoSpaceDN w:val="0"/>
      <w:adjustRightInd w:val="0"/>
    </w:pPr>
    <w:rPr>
      <w:sz w:val="24"/>
    </w:rPr>
  </w:style>
  <w:style w:type="paragraph" w:customStyle="1" w:styleId="Style13">
    <w:name w:val="Style13"/>
    <w:basedOn w:val="a"/>
    <w:rsid w:val="00E574D0"/>
    <w:pPr>
      <w:widowControl w:val="0"/>
      <w:autoSpaceDE w:val="0"/>
      <w:autoSpaceDN w:val="0"/>
      <w:adjustRightInd w:val="0"/>
    </w:pPr>
    <w:rPr>
      <w:sz w:val="24"/>
    </w:rPr>
  </w:style>
  <w:style w:type="paragraph" w:customStyle="1" w:styleId="Style14">
    <w:name w:val="Style14"/>
    <w:basedOn w:val="a"/>
    <w:rsid w:val="00E574D0"/>
    <w:pPr>
      <w:widowControl w:val="0"/>
      <w:autoSpaceDE w:val="0"/>
      <w:autoSpaceDN w:val="0"/>
      <w:adjustRightInd w:val="0"/>
      <w:spacing w:line="202" w:lineRule="exact"/>
      <w:ind w:hanging="149"/>
    </w:pPr>
    <w:rPr>
      <w:sz w:val="24"/>
    </w:rPr>
  </w:style>
  <w:style w:type="paragraph" w:customStyle="1" w:styleId="Style15">
    <w:name w:val="Style15"/>
    <w:basedOn w:val="a"/>
    <w:rsid w:val="00E574D0"/>
    <w:pPr>
      <w:widowControl w:val="0"/>
      <w:autoSpaceDE w:val="0"/>
      <w:autoSpaceDN w:val="0"/>
      <w:adjustRightInd w:val="0"/>
      <w:spacing w:line="197" w:lineRule="exact"/>
    </w:pPr>
    <w:rPr>
      <w:sz w:val="24"/>
    </w:rPr>
  </w:style>
  <w:style w:type="character" w:customStyle="1" w:styleId="FontStyle17">
    <w:name w:val="Font Style17"/>
    <w:basedOn w:val="a0"/>
    <w:rsid w:val="00E574D0"/>
    <w:rPr>
      <w:rFonts w:ascii="Times New Roman" w:hAnsi="Times New Roman" w:cs="Times New Roman"/>
      <w:b/>
      <w:bCs/>
      <w:smallCaps/>
      <w:sz w:val="22"/>
      <w:szCs w:val="22"/>
    </w:rPr>
  </w:style>
  <w:style w:type="character" w:customStyle="1" w:styleId="FontStyle18">
    <w:name w:val="Font Style18"/>
    <w:basedOn w:val="a0"/>
    <w:rsid w:val="00E574D0"/>
    <w:rPr>
      <w:rFonts w:ascii="Times New Roman" w:hAnsi="Times New Roman" w:cs="Times New Roman"/>
      <w:sz w:val="22"/>
      <w:szCs w:val="22"/>
    </w:rPr>
  </w:style>
  <w:style w:type="character" w:customStyle="1" w:styleId="FontStyle19">
    <w:name w:val="Font Style19"/>
    <w:basedOn w:val="a0"/>
    <w:rsid w:val="00E574D0"/>
    <w:rPr>
      <w:rFonts w:ascii="Times New Roman" w:hAnsi="Times New Roman" w:cs="Times New Roman"/>
      <w:b/>
      <w:bCs/>
      <w:i/>
      <w:iCs/>
      <w:spacing w:val="-30"/>
      <w:sz w:val="26"/>
      <w:szCs w:val="26"/>
    </w:rPr>
  </w:style>
  <w:style w:type="character" w:customStyle="1" w:styleId="FontStyle20">
    <w:name w:val="Font Style20"/>
    <w:basedOn w:val="a0"/>
    <w:rsid w:val="00E574D0"/>
    <w:rPr>
      <w:rFonts w:ascii="Times New Roman" w:hAnsi="Times New Roman" w:cs="Times New Roman"/>
      <w:i/>
      <w:iCs/>
      <w:sz w:val="30"/>
      <w:szCs w:val="30"/>
    </w:rPr>
  </w:style>
  <w:style w:type="character" w:customStyle="1" w:styleId="FontStyle21">
    <w:name w:val="Font Style21"/>
    <w:basedOn w:val="a0"/>
    <w:rsid w:val="00E574D0"/>
    <w:rPr>
      <w:rFonts w:ascii="Times New Roman" w:hAnsi="Times New Roman" w:cs="Times New Roman"/>
      <w:sz w:val="16"/>
      <w:szCs w:val="16"/>
    </w:rPr>
  </w:style>
  <w:style w:type="character" w:customStyle="1" w:styleId="FontStyle22">
    <w:name w:val="Font Style22"/>
    <w:basedOn w:val="a0"/>
    <w:rsid w:val="00E574D0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23">
    <w:name w:val="Font Style23"/>
    <w:basedOn w:val="a0"/>
    <w:rsid w:val="00E574D0"/>
    <w:rPr>
      <w:rFonts w:ascii="Times New Roman" w:hAnsi="Times New Roman" w:cs="Times New Roman"/>
      <w:sz w:val="16"/>
      <w:szCs w:val="16"/>
    </w:rPr>
  </w:style>
  <w:style w:type="paragraph" w:styleId="a9">
    <w:name w:val="Balloon Text"/>
    <w:basedOn w:val="a"/>
    <w:semiHidden/>
    <w:rsid w:val="009D0CD4"/>
    <w:rPr>
      <w:rFonts w:ascii="Tahoma" w:hAnsi="Tahoma" w:cs="Tahoma"/>
      <w:sz w:val="16"/>
      <w:szCs w:val="16"/>
    </w:rPr>
  </w:style>
  <w:style w:type="paragraph" w:customStyle="1" w:styleId="aa">
    <w:name w:val="Знак Знак Знак Знак Знак Знак"/>
    <w:basedOn w:val="a"/>
    <w:rsid w:val="00941AE7"/>
    <w:pPr>
      <w:spacing w:before="100" w:beforeAutospacing="1" w:after="100" w:afterAutospacing="1"/>
      <w:jc w:val="both"/>
    </w:pPr>
    <w:rPr>
      <w:rFonts w:ascii="Tahoma" w:hAnsi="Tahoma"/>
      <w:sz w:val="20"/>
      <w:szCs w:val="20"/>
      <w:lang w:val="en-US" w:eastAsia="en-US"/>
    </w:rPr>
  </w:style>
  <w:style w:type="paragraph" w:styleId="ab">
    <w:name w:val="Body Text Indent"/>
    <w:basedOn w:val="a"/>
    <w:link w:val="ac"/>
    <w:rsid w:val="00912959"/>
    <w:pPr>
      <w:spacing w:after="120"/>
      <w:ind w:left="283"/>
    </w:pPr>
  </w:style>
  <w:style w:type="paragraph" w:customStyle="1" w:styleId="10">
    <w:name w:val="1"/>
    <w:basedOn w:val="a"/>
    <w:rsid w:val="00912959"/>
    <w:pPr>
      <w:spacing w:after="160" w:line="240" w:lineRule="exact"/>
    </w:pPr>
    <w:rPr>
      <w:rFonts w:ascii="Verdana" w:hAnsi="Verdana"/>
      <w:sz w:val="24"/>
      <w:lang w:val="en-US" w:eastAsia="en-US"/>
    </w:rPr>
  </w:style>
  <w:style w:type="character" w:customStyle="1" w:styleId="FontStyle24">
    <w:name w:val="Font Style24"/>
    <w:basedOn w:val="a0"/>
    <w:rsid w:val="00912959"/>
    <w:rPr>
      <w:rFonts w:ascii="Times New Roman" w:hAnsi="Times New Roman" w:cs="Times New Roman"/>
      <w:sz w:val="26"/>
      <w:szCs w:val="26"/>
    </w:rPr>
  </w:style>
  <w:style w:type="paragraph" w:styleId="ad">
    <w:name w:val="caption"/>
    <w:basedOn w:val="a"/>
    <w:next w:val="a"/>
    <w:qFormat/>
    <w:rsid w:val="00912959"/>
    <w:pPr>
      <w:jc w:val="center"/>
    </w:pPr>
    <w:rPr>
      <w:rFonts w:ascii="Garamond" w:hAnsi="Garamond"/>
      <w:b/>
      <w:spacing w:val="20"/>
      <w:szCs w:val="20"/>
    </w:rPr>
  </w:style>
  <w:style w:type="paragraph" w:styleId="20">
    <w:name w:val="Body Text Indent 2"/>
    <w:basedOn w:val="a"/>
    <w:rsid w:val="00912959"/>
    <w:pPr>
      <w:ind w:firstLine="993"/>
      <w:jc w:val="both"/>
    </w:pPr>
    <w:rPr>
      <w:szCs w:val="20"/>
    </w:rPr>
  </w:style>
  <w:style w:type="paragraph" w:customStyle="1" w:styleId="ConsPlusNormal">
    <w:name w:val="ConsPlusNormal"/>
    <w:rsid w:val="00912959"/>
    <w:pPr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e">
    <w:name w:val="Normal (Web)"/>
    <w:basedOn w:val="a"/>
    <w:rsid w:val="00912959"/>
    <w:pPr>
      <w:spacing w:before="120" w:after="24"/>
    </w:pPr>
    <w:rPr>
      <w:sz w:val="24"/>
    </w:rPr>
  </w:style>
  <w:style w:type="character" w:styleId="af">
    <w:name w:val="Strong"/>
    <w:qFormat/>
    <w:rsid w:val="00912959"/>
    <w:rPr>
      <w:b/>
      <w:bCs/>
    </w:rPr>
  </w:style>
  <w:style w:type="paragraph" w:styleId="HTML">
    <w:name w:val="HTML Preformatted"/>
    <w:basedOn w:val="a"/>
    <w:rsid w:val="0091295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left="612"/>
    </w:pPr>
    <w:rPr>
      <w:rFonts w:ascii="Courier New" w:hAnsi="Courier New" w:cs="Courier New"/>
      <w:sz w:val="20"/>
      <w:szCs w:val="20"/>
    </w:rPr>
  </w:style>
  <w:style w:type="paragraph" w:customStyle="1" w:styleId="2TimesNewRoman">
    <w:name w:val="Стиль Заголовок 2 + Times New Roman По ширине"/>
    <w:basedOn w:val="2"/>
    <w:rsid w:val="00912959"/>
    <w:pPr>
      <w:spacing w:after="240"/>
      <w:jc w:val="both"/>
    </w:pPr>
    <w:rPr>
      <w:rFonts w:ascii="Times New Roman" w:hAnsi="Times New Roman" w:cs="Times New Roman"/>
      <w:szCs w:val="20"/>
    </w:rPr>
  </w:style>
  <w:style w:type="paragraph" w:customStyle="1" w:styleId="af0">
    <w:name w:val="Знак Знак Знак Знак Знак Знак Знак"/>
    <w:basedOn w:val="a"/>
    <w:rsid w:val="00912959"/>
    <w:pPr>
      <w:spacing w:before="100" w:beforeAutospacing="1" w:after="100" w:afterAutospacing="1"/>
      <w:jc w:val="both"/>
    </w:pPr>
    <w:rPr>
      <w:rFonts w:ascii="Tahoma" w:hAnsi="Tahoma"/>
      <w:sz w:val="20"/>
      <w:szCs w:val="20"/>
      <w:lang w:val="en-US" w:eastAsia="en-US"/>
    </w:rPr>
  </w:style>
  <w:style w:type="character" w:customStyle="1" w:styleId="ac">
    <w:name w:val="Основной текст с отступом Знак"/>
    <w:basedOn w:val="a0"/>
    <w:link w:val="ab"/>
    <w:rsid w:val="000A3CEC"/>
    <w:rPr>
      <w:sz w:val="28"/>
      <w:szCs w:val="24"/>
    </w:rPr>
  </w:style>
  <w:style w:type="paragraph" w:customStyle="1" w:styleId="Default">
    <w:name w:val="Default"/>
    <w:rsid w:val="002F655A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0688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6.bin"/><Relationship Id="rId21" Type="http://schemas.openxmlformats.org/officeDocument/2006/relationships/image" Target="media/image8.emf"/><Relationship Id="rId42" Type="http://schemas.openxmlformats.org/officeDocument/2006/relationships/oleObject" Target="embeddings/oleObject16.bin"/><Relationship Id="rId47" Type="http://schemas.openxmlformats.org/officeDocument/2006/relationships/image" Target="media/image22.emf"/><Relationship Id="rId63" Type="http://schemas.openxmlformats.org/officeDocument/2006/relationships/image" Target="media/image30.jpeg"/><Relationship Id="rId68" Type="http://schemas.openxmlformats.org/officeDocument/2006/relationships/image" Target="media/image33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0.bin"/><Relationship Id="rId112" Type="http://schemas.openxmlformats.org/officeDocument/2006/relationships/oleObject" Target="embeddings/oleObject53.bin"/><Relationship Id="rId133" Type="http://schemas.openxmlformats.org/officeDocument/2006/relationships/oleObject" Target="embeddings/oleObject66.bin"/><Relationship Id="rId138" Type="http://schemas.openxmlformats.org/officeDocument/2006/relationships/image" Target="media/image62.emf"/><Relationship Id="rId154" Type="http://schemas.openxmlformats.org/officeDocument/2006/relationships/oleObject" Target="embeddings/oleObject82.bin"/><Relationship Id="rId159" Type="http://schemas.openxmlformats.org/officeDocument/2006/relationships/oleObject" Target="embeddings/oleObject85.bin"/><Relationship Id="rId175" Type="http://schemas.openxmlformats.org/officeDocument/2006/relationships/oleObject" Target="embeddings/oleObject93.bin"/><Relationship Id="rId170" Type="http://schemas.openxmlformats.org/officeDocument/2006/relationships/image" Target="media/image74.emf"/><Relationship Id="rId191" Type="http://schemas.openxmlformats.org/officeDocument/2006/relationships/oleObject" Target="embeddings/oleObject102.bin"/><Relationship Id="rId16" Type="http://schemas.openxmlformats.org/officeDocument/2006/relationships/oleObject" Target="embeddings/oleObject4.bin"/><Relationship Id="rId107" Type="http://schemas.openxmlformats.org/officeDocument/2006/relationships/image" Target="media/image50.emf"/><Relationship Id="rId11" Type="http://schemas.openxmlformats.org/officeDocument/2006/relationships/image" Target="media/image3.emf"/><Relationship Id="rId32" Type="http://schemas.openxmlformats.org/officeDocument/2006/relationships/image" Target="media/image14.png"/><Relationship Id="rId37" Type="http://schemas.openxmlformats.org/officeDocument/2006/relationships/image" Target="media/image17.emf"/><Relationship Id="rId53" Type="http://schemas.openxmlformats.org/officeDocument/2006/relationships/image" Target="media/image25.emf"/><Relationship Id="rId58" Type="http://schemas.openxmlformats.org/officeDocument/2006/relationships/oleObject" Target="embeddings/oleObject24.bin"/><Relationship Id="rId74" Type="http://schemas.openxmlformats.org/officeDocument/2006/relationships/image" Target="media/image36.emf"/><Relationship Id="rId79" Type="http://schemas.openxmlformats.org/officeDocument/2006/relationships/image" Target="media/image38.emf"/><Relationship Id="rId102" Type="http://schemas.openxmlformats.org/officeDocument/2006/relationships/image" Target="media/image47.emf"/><Relationship Id="rId123" Type="http://schemas.openxmlformats.org/officeDocument/2006/relationships/image" Target="media/image57.emf"/><Relationship Id="rId128" Type="http://schemas.openxmlformats.org/officeDocument/2006/relationships/oleObject" Target="embeddings/oleObject63.bin"/><Relationship Id="rId144" Type="http://schemas.openxmlformats.org/officeDocument/2006/relationships/oleObject" Target="embeddings/oleObject74.bin"/><Relationship Id="rId149" Type="http://schemas.openxmlformats.org/officeDocument/2006/relationships/oleObject" Target="embeddings/oleObject78.bin"/><Relationship Id="rId5" Type="http://schemas.openxmlformats.org/officeDocument/2006/relationships/webSettings" Target="webSetting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4.bin"/><Relationship Id="rId160" Type="http://schemas.openxmlformats.org/officeDocument/2006/relationships/image" Target="media/image68.emf"/><Relationship Id="rId165" Type="http://schemas.openxmlformats.org/officeDocument/2006/relationships/oleObject" Target="embeddings/oleObject88.bin"/><Relationship Id="rId181" Type="http://schemas.openxmlformats.org/officeDocument/2006/relationships/image" Target="media/image78.jpeg"/><Relationship Id="rId186" Type="http://schemas.openxmlformats.org/officeDocument/2006/relationships/image" Target="media/image81.emf"/><Relationship Id="rId22" Type="http://schemas.openxmlformats.org/officeDocument/2006/relationships/oleObject" Target="embeddings/oleObject7.bin"/><Relationship Id="rId27" Type="http://schemas.openxmlformats.org/officeDocument/2006/relationships/image" Target="media/image11.emf"/><Relationship Id="rId43" Type="http://schemas.openxmlformats.org/officeDocument/2006/relationships/image" Target="media/image20.emf"/><Relationship Id="rId48" Type="http://schemas.openxmlformats.org/officeDocument/2006/relationships/oleObject" Target="embeddings/oleObject19.bin"/><Relationship Id="rId64" Type="http://schemas.openxmlformats.org/officeDocument/2006/relationships/image" Target="media/image31.emf"/><Relationship Id="rId69" Type="http://schemas.openxmlformats.org/officeDocument/2006/relationships/oleObject" Target="embeddings/oleObject29.bin"/><Relationship Id="rId113" Type="http://schemas.openxmlformats.org/officeDocument/2006/relationships/oleObject" Target="embeddings/oleObject54.bin"/><Relationship Id="rId118" Type="http://schemas.openxmlformats.org/officeDocument/2006/relationships/image" Target="media/image55.jpeg"/><Relationship Id="rId134" Type="http://schemas.openxmlformats.org/officeDocument/2006/relationships/oleObject" Target="embeddings/oleObject67.bin"/><Relationship Id="rId139" Type="http://schemas.openxmlformats.org/officeDocument/2006/relationships/oleObject" Target="embeddings/oleObject70.bin"/><Relationship Id="rId80" Type="http://schemas.openxmlformats.org/officeDocument/2006/relationships/oleObject" Target="embeddings/oleObject35.bin"/><Relationship Id="rId85" Type="http://schemas.openxmlformats.org/officeDocument/2006/relationships/oleObject" Target="embeddings/oleObject38.bin"/><Relationship Id="rId150" Type="http://schemas.openxmlformats.org/officeDocument/2006/relationships/oleObject" Target="embeddings/oleObject79.bin"/><Relationship Id="rId155" Type="http://schemas.openxmlformats.org/officeDocument/2006/relationships/oleObject" Target="embeddings/oleObject83.bin"/><Relationship Id="rId171" Type="http://schemas.openxmlformats.org/officeDocument/2006/relationships/oleObject" Target="embeddings/oleObject90.bin"/><Relationship Id="rId176" Type="http://schemas.openxmlformats.org/officeDocument/2006/relationships/image" Target="media/image76.emf"/><Relationship Id="rId192" Type="http://schemas.openxmlformats.org/officeDocument/2006/relationships/header" Target="header1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4.bin"/><Relationship Id="rId59" Type="http://schemas.openxmlformats.org/officeDocument/2006/relationships/image" Target="media/image28.emf"/><Relationship Id="rId103" Type="http://schemas.openxmlformats.org/officeDocument/2006/relationships/image" Target="media/image48.emf"/><Relationship Id="rId108" Type="http://schemas.openxmlformats.org/officeDocument/2006/relationships/oleObject" Target="embeddings/oleObject51.bin"/><Relationship Id="rId124" Type="http://schemas.openxmlformats.org/officeDocument/2006/relationships/oleObject" Target="embeddings/oleObject60.bin"/><Relationship Id="rId129" Type="http://schemas.openxmlformats.org/officeDocument/2006/relationships/oleObject" Target="embeddings/oleObject64.bin"/><Relationship Id="rId54" Type="http://schemas.openxmlformats.org/officeDocument/2006/relationships/oleObject" Target="embeddings/oleObject22.bin"/><Relationship Id="rId70" Type="http://schemas.openxmlformats.org/officeDocument/2006/relationships/image" Target="media/image34.emf"/><Relationship Id="rId75" Type="http://schemas.openxmlformats.org/officeDocument/2006/relationships/oleObject" Target="embeddings/oleObject32.bin"/><Relationship Id="rId91" Type="http://schemas.openxmlformats.org/officeDocument/2006/relationships/oleObject" Target="embeddings/oleObject41.bin"/><Relationship Id="rId96" Type="http://schemas.openxmlformats.org/officeDocument/2006/relationships/image" Target="media/image45.emf"/><Relationship Id="rId140" Type="http://schemas.openxmlformats.org/officeDocument/2006/relationships/oleObject" Target="embeddings/oleObject71.bin"/><Relationship Id="rId145" Type="http://schemas.openxmlformats.org/officeDocument/2006/relationships/oleObject" Target="embeddings/oleObject75.bin"/><Relationship Id="rId161" Type="http://schemas.openxmlformats.org/officeDocument/2006/relationships/oleObject" Target="embeddings/oleObject86.bin"/><Relationship Id="rId166" Type="http://schemas.openxmlformats.org/officeDocument/2006/relationships/image" Target="media/image71.jpeg"/><Relationship Id="rId182" Type="http://schemas.openxmlformats.org/officeDocument/2006/relationships/image" Target="media/image79.emf"/><Relationship Id="rId187" Type="http://schemas.openxmlformats.org/officeDocument/2006/relationships/oleObject" Target="embeddings/oleObject99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9.emf"/><Relationship Id="rId28" Type="http://schemas.openxmlformats.org/officeDocument/2006/relationships/oleObject" Target="embeddings/oleObject10.bin"/><Relationship Id="rId49" Type="http://schemas.openxmlformats.org/officeDocument/2006/relationships/image" Target="media/image23.emf"/><Relationship Id="rId114" Type="http://schemas.openxmlformats.org/officeDocument/2006/relationships/image" Target="media/image53.emf"/><Relationship Id="rId119" Type="http://schemas.openxmlformats.org/officeDocument/2006/relationships/oleObject" Target="embeddings/oleObject57.bin"/><Relationship Id="rId44" Type="http://schemas.openxmlformats.org/officeDocument/2006/relationships/oleObject" Target="embeddings/oleObject17.bin"/><Relationship Id="rId60" Type="http://schemas.openxmlformats.org/officeDocument/2006/relationships/oleObject" Target="embeddings/oleObject25.bin"/><Relationship Id="rId65" Type="http://schemas.openxmlformats.org/officeDocument/2006/relationships/oleObject" Target="embeddings/oleObject27.bin"/><Relationship Id="rId81" Type="http://schemas.openxmlformats.org/officeDocument/2006/relationships/image" Target="media/image39.emf"/><Relationship Id="rId86" Type="http://schemas.openxmlformats.org/officeDocument/2006/relationships/oleObject" Target="embeddings/oleObject39.bin"/><Relationship Id="rId130" Type="http://schemas.openxmlformats.org/officeDocument/2006/relationships/image" Target="media/image59.emf"/><Relationship Id="rId135" Type="http://schemas.openxmlformats.org/officeDocument/2006/relationships/image" Target="media/image61.emf"/><Relationship Id="rId151" Type="http://schemas.openxmlformats.org/officeDocument/2006/relationships/image" Target="media/image65.emf"/><Relationship Id="rId156" Type="http://schemas.openxmlformats.org/officeDocument/2006/relationships/image" Target="media/image66.emf"/><Relationship Id="rId177" Type="http://schemas.openxmlformats.org/officeDocument/2006/relationships/oleObject" Target="embeddings/oleObject94.bin"/><Relationship Id="rId172" Type="http://schemas.openxmlformats.org/officeDocument/2006/relationships/oleObject" Target="embeddings/oleObject91.bin"/><Relationship Id="rId193" Type="http://schemas.openxmlformats.org/officeDocument/2006/relationships/header" Target="header2.xml"/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39" Type="http://schemas.openxmlformats.org/officeDocument/2006/relationships/image" Target="media/image18.emf"/><Relationship Id="rId109" Type="http://schemas.openxmlformats.org/officeDocument/2006/relationships/image" Target="media/image51.emf"/><Relationship Id="rId34" Type="http://schemas.openxmlformats.org/officeDocument/2006/relationships/oleObject" Target="embeddings/oleObject12.bin"/><Relationship Id="rId50" Type="http://schemas.openxmlformats.org/officeDocument/2006/relationships/oleObject" Target="embeddings/oleObject20.bin"/><Relationship Id="rId55" Type="http://schemas.openxmlformats.org/officeDocument/2006/relationships/image" Target="media/image26.emf"/><Relationship Id="rId76" Type="http://schemas.openxmlformats.org/officeDocument/2006/relationships/image" Target="media/image37.emf"/><Relationship Id="rId97" Type="http://schemas.openxmlformats.org/officeDocument/2006/relationships/oleObject" Target="embeddings/oleObject45.bin"/><Relationship Id="rId104" Type="http://schemas.openxmlformats.org/officeDocument/2006/relationships/oleObject" Target="embeddings/oleObject49.bin"/><Relationship Id="rId120" Type="http://schemas.openxmlformats.org/officeDocument/2006/relationships/oleObject" Target="embeddings/oleObject58.bin"/><Relationship Id="rId125" Type="http://schemas.openxmlformats.org/officeDocument/2006/relationships/oleObject" Target="embeddings/oleObject61.bin"/><Relationship Id="rId141" Type="http://schemas.openxmlformats.org/officeDocument/2006/relationships/image" Target="media/image63.emf"/><Relationship Id="rId146" Type="http://schemas.openxmlformats.org/officeDocument/2006/relationships/image" Target="media/image64.emf"/><Relationship Id="rId167" Type="http://schemas.openxmlformats.org/officeDocument/2006/relationships/image" Target="media/image72.jpeg"/><Relationship Id="rId188" Type="http://schemas.openxmlformats.org/officeDocument/2006/relationships/image" Target="media/image82.emf"/><Relationship Id="rId7" Type="http://schemas.openxmlformats.org/officeDocument/2006/relationships/endnotes" Target="endnotes.xml"/><Relationship Id="rId71" Type="http://schemas.openxmlformats.org/officeDocument/2006/relationships/oleObject" Target="embeddings/oleObject30.bin"/><Relationship Id="rId92" Type="http://schemas.openxmlformats.org/officeDocument/2006/relationships/image" Target="media/image44.emf"/><Relationship Id="rId162" Type="http://schemas.openxmlformats.org/officeDocument/2006/relationships/image" Target="media/image69.emf"/><Relationship Id="rId183" Type="http://schemas.openxmlformats.org/officeDocument/2006/relationships/oleObject" Target="embeddings/oleObject97.bin"/><Relationship Id="rId2" Type="http://schemas.openxmlformats.org/officeDocument/2006/relationships/numbering" Target="numbering.xml"/><Relationship Id="rId29" Type="http://schemas.openxmlformats.org/officeDocument/2006/relationships/image" Target="media/image12.emf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5.bin"/><Relationship Id="rId45" Type="http://schemas.openxmlformats.org/officeDocument/2006/relationships/image" Target="media/image21.emf"/><Relationship Id="rId66" Type="http://schemas.openxmlformats.org/officeDocument/2006/relationships/image" Target="media/image32.emf"/><Relationship Id="rId87" Type="http://schemas.openxmlformats.org/officeDocument/2006/relationships/image" Target="media/image41.jpeg"/><Relationship Id="rId110" Type="http://schemas.openxmlformats.org/officeDocument/2006/relationships/oleObject" Target="embeddings/oleObject52.bin"/><Relationship Id="rId115" Type="http://schemas.openxmlformats.org/officeDocument/2006/relationships/oleObject" Target="embeddings/oleObject55.bin"/><Relationship Id="rId131" Type="http://schemas.openxmlformats.org/officeDocument/2006/relationships/oleObject" Target="embeddings/oleObject65.bin"/><Relationship Id="rId136" Type="http://schemas.openxmlformats.org/officeDocument/2006/relationships/oleObject" Target="embeddings/oleObject68.bin"/><Relationship Id="rId157" Type="http://schemas.openxmlformats.org/officeDocument/2006/relationships/oleObject" Target="embeddings/oleObject84.bin"/><Relationship Id="rId178" Type="http://schemas.openxmlformats.org/officeDocument/2006/relationships/oleObject" Target="embeddings/oleObject95.bin"/><Relationship Id="rId61" Type="http://schemas.openxmlformats.org/officeDocument/2006/relationships/image" Target="media/image29.emf"/><Relationship Id="rId82" Type="http://schemas.openxmlformats.org/officeDocument/2006/relationships/oleObject" Target="embeddings/oleObject36.bin"/><Relationship Id="rId152" Type="http://schemas.openxmlformats.org/officeDocument/2006/relationships/oleObject" Target="embeddings/oleObject80.bin"/><Relationship Id="rId173" Type="http://schemas.openxmlformats.org/officeDocument/2006/relationships/image" Target="media/image75.emf"/><Relationship Id="rId194" Type="http://schemas.openxmlformats.org/officeDocument/2006/relationships/fontTable" Target="fontTable.xml"/><Relationship Id="rId19" Type="http://schemas.openxmlformats.org/officeDocument/2006/relationships/image" Target="media/image7.emf"/><Relationship Id="rId14" Type="http://schemas.openxmlformats.org/officeDocument/2006/relationships/oleObject" Target="embeddings/oleObject3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6.emf"/><Relationship Id="rId56" Type="http://schemas.openxmlformats.org/officeDocument/2006/relationships/oleObject" Target="embeddings/oleObject23.bin"/><Relationship Id="rId77" Type="http://schemas.openxmlformats.org/officeDocument/2006/relationships/oleObject" Target="embeddings/oleObject33.bin"/><Relationship Id="rId100" Type="http://schemas.openxmlformats.org/officeDocument/2006/relationships/image" Target="media/image46.emf"/><Relationship Id="rId105" Type="http://schemas.openxmlformats.org/officeDocument/2006/relationships/image" Target="media/image49.emf"/><Relationship Id="rId126" Type="http://schemas.openxmlformats.org/officeDocument/2006/relationships/image" Target="media/image58.emf"/><Relationship Id="rId147" Type="http://schemas.openxmlformats.org/officeDocument/2006/relationships/oleObject" Target="embeddings/oleObject76.bin"/><Relationship Id="rId168" Type="http://schemas.openxmlformats.org/officeDocument/2006/relationships/image" Target="media/image73.jpeg"/><Relationship Id="rId8" Type="http://schemas.openxmlformats.org/officeDocument/2006/relationships/image" Target="media/image1.png"/><Relationship Id="rId51" Type="http://schemas.openxmlformats.org/officeDocument/2006/relationships/image" Target="media/image24.emf"/><Relationship Id="rId72" Type="http://schemas.openxmlformats.org/officeDocument/2006/relationships/image" Target="media/image35.emf"/><Relationship Id="rId93" Type="http://schemas.openxmlformats.org/officeDocument/2006/relationships/oleObject" Target="embeddings/oleObject42.bin"/><Relationship Id="rId98" Type="http://schemas.openxmlformats.org/officeDocument/2006/relationships/oleObject" Target="embeddings/oleObject46.bin"/><Relationship Id="rId121" Type="http://schemas.openxmlformats.org/officeDocument/2006/relationships/image" Target="media/image56.emf"/><Relationship Id="rId142" Type="http://schemas.openxmlformats.org/officeDocument/2006/relationships/oleObject" Target="embeddings/oleObject72.bin"/><Relationship Id="rId163" Type="http://schemas.openxmlformats.org/officeDocument/2006/relationships/oleObject" Target="embeddings/oleObject87.bin"/><Relationship Id="rId184" Type="http://schemas.openxmlformats.org/officeDocument/2006/relationships/image" Target="media/image80.emf"/><Relationship Id="rId189" Type="http://schemas.openxmlformats.org/officeDocument/2006/relationships/oleObject" Target="embeddings/oleObject100.bin"/><Relationship Id="rId3" Type="http://schemas.openxmlformats.org/officeDocument/2006/relationships/styles" Target="styles.xml"/><Relationship Id="rId25" Type="http://schemas.openxmlformats.org/officeDocument/2006/relationships/image" Target="media/image10.emf"/><Relationship Id="rId46" Type="http://schemas.openxmlformats.org/officeDocument/2006/relationships/oleObject" Target="embeddings/oleObject18.bin"/><Relationship Id="rId67" Type="http://schemas.openxmlformats.org/officeDocument/2006/relationships/oleObject" Target="embeddings/oleObject28.bin"/><Relationship Id="rId116" Type="http://schemas.openxmlformats.org/officeDocument/2006/relationships/image" Target="media/image54.emf"/><Relationship Id="rId137" Type="http://schemas.openxmlformats.org/officeDocument/2006/relationships/oleObject" Target="embeddings/oleObject69.bin"/><Relationship Id="rId158" Type="http://schemas.openxmlformats.org/officeDocument/2006/relationships/image" Target="media/image67.emf"/><Relationship Id="rId20" Type="http://schemas.openxmlformats.org/officeDocument/2006/relationships/oleObject" Target="embeddings/oleObject6.bin"/><Relationship Id="rId41" Type="http://schemas.openxmlformats.org/officeDocument/2006/relationships/image" Target="media/image19.emf"/><Relationship Id="rId62" Type="http://schemas.openxmlformats.org/officeDocument/2006/relationships/oleObject" Target="embeddings/oleObject26.bin"/><Relationship Id="rId83" Type="http://schemas.openxmlformats.org/officeDocument/2006/relationships/oleObject" Target="embeddings/oleObject37.bin"/><Relationship Id="rId88" Type="http://schemas.openxmlformats.org/officeDocument/2006/relationships/image" Target="media/image42.emf"/><Relationship Id="rId111" Type="http://schemas.openxmlformats.org/officeDocument/2006/relationships/image" Target="media/image52.jpeg"/><Relationship Id="rId132" Type="http://schemas.openxmlformats.org/officeDocument/2006/relationships/image" Target="media/image60.emf"/><Relationship Id="rId153" Type="http://schemas.openxmlformats.org/officeDocument/2006/relationships/oleObject" Target="embeddings/oleObject81.bin"/><Relationship Id="rId174" Type="http://schemas.openxmlformats.org/officeDocument/2006/relationships/oleObject" Target="embeddings/oleObject92.bin"/><Relationship Id="rId179" Type="http://schemas.openxmlformats.org/officeDocument/2006/relationships/image" Target="media/image77.emf"/><Relationship Id="rId195" Type="http://schemas.openxmlformats.org/officeDocument/2006/relationships/theme" Target="theme/theme1.xml"/><Relationship Id="rId190" Type="http://schemas.openxmlformats.org/officeDocument/2006/relationships/oleObject" Target="embeddings/oleObject101.bin"/><Relationship Id="rId15" Type="http://schemas.openxmlformats.org/officeDocument/2006/relationships/image" Target="media/image5.emf"/><Relationship Id="rId36" Type="http://schemas.openxmlformats.org/officeDocument/2006/relationships/oleObject" Target="embeddings/oleObject13.bin"/><Relationship Id="rId57" Type="http://schemas.openxmlformats.org/officeDocument/2006/relationships/image" Target="media/image27.emf"/><Relationship Id="rId106" Type="http://schemas.openxmlformats.org/officeDocument/2006/relationships/oleObject" Target="embeddings/oleObject50.bin"/><Relationship Id="rId127" Type="http://schemas.openxmlformats.org/officeDocument/2006/relationships/oleObject" Target="embeddings/oleObject62.bin"/><Relationship Id="rId10" Type="http://schemas.openxmlformats.org/officeDocument/2006/relationships/oleObject" Target="embeddings/oleObject1.bin"/><Relationship Id="rId31" Type="http://schemas.openxmlformats.org/officeDocument/2006/relationships/image" Target="media/image13.jpeg"/><Relationship Id="rId52" Type="http://schemas.openxmlformats.org/officeDocument/2006/relationships/oleObject" Target="embeddings/oleObject21.bin"/><Relationship Id="rId73" Type="http://schemas.openxmlformats.org/officeDocument/2006/relationships/oleObject" Target="embeddings/oleObject31.bin"/><Relationship Id="rId78" Type="http://schemas.openxmlformats.org/officeDocument/2006/relationships/oleObject" Target="embeddings/oleObject34.bin"/><Relationship Id="rId94" Type="http://schemas.openxmlformats.org/officeDocument/2006/relationships/oleObject" Target="embeddings/oleObject43.bin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oleObject" Target="embeddings/oleObject59.bin"/><Relationship Id="rId143" Type="http://schemas.openxmlformats.org/officeDocument/2006/relationships/oleObject" Target="embeddings/oleObject73.bin"/><Relationship Id="rId148" Type="http://schemas.openxmlformats.org/officeDocument/2006/relationships/oleObject" Target="embeddings/oleObject77.bin"/><Relationship Id="rId164" Type="http://schemas.openxmlformats.org/officeDocument/2006/relationships/image" Target="media/image70.emf"/><Relationship Id="rId169" Type="http://schemas.openxmlformats.org/officeDocument/2006/relationships/oleObject" Target="embeddings/oleObject89.bin"/><Relationship Id="rId185" Type="http://schemas.openxmlformats.org/officeDocument/2006/relationships/oleObject" Target="embeddings/oleObject98.bin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80" Type="http://schemas.openxmlformats.org/officeDocument/2006/relationships/oleObject" Target="embeddings/oleObject96.bin"/><Relationship Id="rId26" Type="http://schemas.openxmlformats.org/officeDocument/2006/relationships/oleObject" Target="embeddings/oleObject9.bin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DOWS\Application%20Data\Microsoft\&#1064;&#1072;&#1073;&#1083;&#1086;&#1085;&#1099;\RbMacro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FAEBFE0-EDDA-4E44-AB2F-5FD7E85F7D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RbMacro</Template>
  <TotalTime>1</TotalTime>
  <Pages>3</Pages>
  <Words>5137</Words>
  <Characters>29286</Characters>
  <Application>Microsoft Office Word</Application>
  <DocSecurity>0</DocSecurity>
  <Lines>244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Microsoft</Company>
  <LinksUpToDate>false</LinksUpToDate>
  <CharactersWithSpaces>34355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tg</dc:creator>
  <cp:keywords>VBA</cp:keywords>
  <cp:lastModifiedBy>админ</cp:lastModifiedBy>
  <cp:revision>2</cp:revision>
  <cp:lastPrinted>2020-09-11T07:48:00Z</cp:lastPrinted>
  <dcterms:created xsi:type="dcterms:W3CDTF">2020-09-14T07:19:00Z</dcterms:created>
  <dcterms:modified xsi:type="dcterms:W3CDTF">2020-09-14T07:19:00Z</dcterms:modified>
  <cp:category>VBA</cp:category>
</cp:coreProperties>
</file>